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C93" w:rsidRPr="00006F66" w:rsidRDefault="00121C93" w:rsidP="00121C93">
      <w:pPr>
        <w:pStyle w:val="af1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06F66">
        <w:rPr>
          <w:rFonts w:ascii="Times New Roman" w:hAnsi="Times New Roman"/>
          <w:b/>
          <w:sz w:val="24"/>
          <w:szCs w:val="24"/>
        </w:rPr>
        <w:t>ПОЛОЖЕНИЕ</w:t>
      </w:r>
    </w:p>
    <w:p w:rsidR="00136CD1" w:rsidRPr="00006F66" w:rsidRDefault="00221FCC" w:rsidP="005842FE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006F66">
        <w:rPr>
          <w:rFonts w:ascii="Times New Roman" w:hAnsi="Times New Roman"/>
          <w:b/>
          <w:sz w:val="24"/>
          <w:szCs w:val="24"/>
        </w:rPr>
        <w:t xml:space="preserve">о проведении </w:t>
      </w:r>
      <w:r w:rsidR="00121C93" w:rsidRPr="00006F66">
        <w:rPr>
          <w:rFonts w:ascii="Times New Roman" w:hAnsi="Times New Roman"/>
          <w:b/>
          <w:sz w:val="24"/>
          <w:szCs w:val="24"/>
        </w:rPr>
        <w:t xml:space="preserve">регионального этапа </w:t>
      </w:r>
    </w:p>
    <w:p w:rsidR="00136CD1" w:rsidRPr="00006F66" w:rsidRDefault="008F17B3" w:rsidP="005842FE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8F17B3">
        <w:rPr>
          <w:rFonts w:ascii="Times New Roman" w:hAnsi="Times New Roman"/>
          <w:b/>
          <w:sz w:val="24"/>
          <w:szCs w:val="24"/>
        </w:rPr>
        <w:t>XIV</w:t>
      </w:r>
      <w:r w:rsidR="00136CD1" w:rsidRPr="008F17B3">
        <w:rPr>
          <w:rFonts w:ascii="Times New Roman" w:hAnsi="Times New Roman"/>
          <w:b/>
          <w:sz w:val="24"/>
          <w:szCs w:val="24"/>
        </w:rPr>
        <w:t xml:space="preserve"> </w:t>
      </w:r>
      <w:r w:rsidR="00121C93" w:rsidRPr="008F17B3">
        <w:rPr>
          <w:rFonts w:ascii="Times New Roman" w:hAnsi="Times New Roman"/>
          <w:b/>
          <w:sz w:val="24"/>
          <w:szCs w:val="24"/>
        </w:rPr>
        <w:t>В</w:t>
      </w:r>
      <w:r w:rsidR="00121C93" w:rsidRPr="00006F66">
        <w:rPr>
          <w:rFonts w:ascii="Times New Roman" w:hAnsi="Times New Roman"/>
          <w:b/>
          <w:sz w:val="24"/>
          <w:szCs w:val="24"/>
        </w:rPr>
        <w:t>сероссийского конкурса творческих проектов учащихся,</w:t>
      </w:r>
      <w:r w:rsidR="00221FCC" w:rsidRPr="00006F66">
        <w:rPr>
          <w:rFonts w:ascii="Times New Roman" w:hAnsi="Times New Roman"/>
          <w:b/>
          <w:sz w:val="24"/>
          <w:szCs w:val="24"/>
        </w:rPr>
        <w:t xml:space="preserve"> </w:t>
      </w:r>
    </w:p>
    <w:p w:rsidR="00121C93" w:rsidRPr="00006F66" w:rsidRDefault="00DC73B6" w:rsidP="005842FE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006F66">
        <w:rPr>
          <w:rFonts w:ascii="Times New Roman" w:hAnsi="Times New Roman"/>
          <w:b/>
          <w:sz w:val="24"/>
          <w:szCs w:val="24"/>
        </w:rPr>
        <w:t>студентов и молодёжи «Моя семейная реликвия»</w:t>
      </w:r>
    </w:p>
    <w:p w:rsidR="00136CD1" w:rsidRPr="00006F66" w:rsidRDefault="00136CD1" w:rsidP="00221FCC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121C93" w:rsidRPr="00006F66" w:rsidRDefault="00121C93" w:rsidP="005842FE">
      <w:pPr>
        <w:pStyle w:val="ac"/>
        <w:numPr>
          <w:ilvl w:val="0"/>
          <w:numId w:val="28"/>
        </w:numPr>
        <w:spacing w:after="0" w:line="240" w:lineRule="auto"/>
        <w:ind w:left="360" w:hanging="360"/>
        <w:contextualSpacing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006F66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5842FE" w:rsidRPr="00006F66" w:rsidRDefault="005842FE" w:rsidP="005842FE">
      <w:pPr>
        <w:pStyle w:val="ac"/>
        <w:spacing w:after="0" w:line="240" w:lineRule="auto"/>
        <w:ind w:left="360"/>
        <w:contextualSpacing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121C93" w:rsidRPr="00006F66" w:rsidRDefault="00CF1797" w:rsidP="00136CD1">
      <w:pPr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Р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>е</w:t>
      </w:r>
      <w:r w:rsidR="00DC73B6" w:rsidRPr="00006F66">
        <w:rPr>
          <w:rFonts w:ascii="Times New Roman" w:eastAsiaTheme="minorEastAsia" w:hAnsi="Times New Roman"/>
          <w:sz w:val="24"/>
          <w:szCs w:val="24"/>
        </w:rPr>
        <w:t xml:space="preserve">гиональный этап </w:t>
      </w:r>
      <w:r w:rsidR="00136CD1" w:rsidRPr="00006F66">
        <w:rPr>
          <w:rFonts w:ascii="Times New Roman" w:eastAsiaTheme="minorEastAsia" w:hAnsi="Times New Roman"/>
          <w:sz w:val="24"/>
          <w:szCs w:val="24"/>
        </w:rPr>
        <w:t xml:space="preserve">Всероссийского конкурса 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>творческих проектов обу</w:t>
      </w:r>
      <w:r w:rsidR="00136CD1" w:rsidRPr="00006F66">
        <w:rPr>
          <w:rFonts w:ascii="Times New Roman" w:eastAsiaTheme="minorEastAsia" w:hAnsi="Times New Roman"/>
          <w:sz w:val="24"/>
          <w:szCs w:val="24"/>
        </w:rPr>
        <w:t>чающихся, студентов и молодежи «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Моя семейная реликвия» </w:t>
      </w:r>
      <w:r w:rsidR="005842FE" w:rsidRPr="00006F66">
        <w:rPr>
          <w:rFonts w:ascii="Times New Roman" w:eastAsiaTheme="minorEastAsia" w:hAnsi="Times New Roman"/>
          <w:sz w:val="24"/>
          <w:szCs w:val="24"/>
        </w:rPr>
        <w:t xml:space="preserve">(далее - Конкурс) 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>проводится региональным соорганизатором проекта «Крепка семья – сильна Россия» Государственным автономным учреждением дополнительного образования Иркутской области «Центр развития дополнительного образования детей» (далее</w:t>
      </w:r>
      <w:r w:rsidR="005842FE" w:rsidRPr="00006F6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- Соорганизатор). </w:t>
      </w:r>
    </w:p>
    <w:p w:rsidR="005842FE" w:rsidRPr="00006F66" w:rsidRDefault="00136CD1" w:rsidP="005842FE">
      <w:pPr>
        <w:spacing w:after="120" w:line="240" w:lineRule="auto"/>
        <w:ind w:firstLine="709"/>
        <w:rPr>
          <w:rFonts w:ascii="Times New Roman" w:eastAsiaTheme="minorEastAsia" w:hAnsi="Times New Roman"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>Конкурс проводится в рамках Всероссийского Форума «Крепка семья – сильна Росси</w:t>
      </w:r>
      <w:r w:rsidR="00D2456A">
        <w:rPr>
          <w:rFonts w:ascii="Times New Roman" w:eastAsiaTheme="minorEastAsia" w:hAnsi="Times New Roman"/>
          <w:sz w:val="24"/>
          <w:szCs w:val="24"/>
        </w:rPr>
        <w:t>я» и приурочен к празднованию 81</w:t>
      </w:r>
      <w:r w:rsidRPr="00006F66">
        <w:rPr>
          <w:rFonts w:ascii="Times New Roman" w:eastAsiaTheme="minorEastAsia" w:hAnsi="Times New Roman"/>
          <w:sz w:val="24"/>
          <w:szCs w:val="24"/>
        </w:rPr>
        <w:t xml:space="preserve">-ой годовщины Победы в Великой Отечественной войне. </w:t>
      </w:r>
    </w:p>
    <w:p w:rsidR="00136CD1" w:rsidRPr="00006F66" w:rsidRDefault="00136CD1" w:rsidP="005842FE">
      <w:pPr>
        <w:pStyle w:val="ac"/>
        <w:numPr>
          <w:ilvl w:val="0"/>
          <w:numId w:val="28"/>
        </w:numPr>
        <w:spacing w:after="0" w:line="240" w:lineRule="auto"/>
        <w:ind w:hanging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06F66">
        <w:rPr>
          <w:rFonts w:ascii="Times New Roman" w:hAnsi="Times New Roman"/>
          <w:b/>
          <w:bCs/>
          <w:sz w:val="24"/>
          <w:szCs w:val="24"/>
        </w:rPr>
        <w:t xml:space="preserve">Цели и задачи </w:t>
      </w:r>
      <w:r w:rsidR="005842FE" w:rsidRPr="00006F66">
        <w:rPr>
          <w:rFonts w:ascii="Times New Roman" w:hAnsi="Times New Roman"/>
          <w:b/>
          <w:bCs/>
          <w:sz w:val="24"/>
          <w:szCs w:val="24"/>
        </w:rPr>
        <w:t>Конкурса</w:t>
      </w:r>
    </w:p>
    <w:p w:rsidR="005842FE" w:rsidRPr="00006F66" w:rsidRDefault="005842FE" w:rsidP="005842FE">
      <w:pPr>
        <w:pStyle w:val="ac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15726" w:rsidRPr="00006F66" w:rsidRDefault="00136CD1" w:rsidP="00015726">
      <w:pPr>
        <w:pStyle w:val="ac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06F66">
        <w:rPr>
          <w:rFonts w:ascii="Times New Roman" w:hAnsi="Times New Roman"/>
          <w:b/>
          <w:bCs/>
          <w:sz w:val="24"/>
          <w:szCs w:val="24"/>
        </w:rPr>
        <w:t>Цели:</w:t>
      </w:r>
    </w:p>
    <w:p w:rsidR="00015726" w:rsidRPr="00006F66" w:rsidRDefault="005842FE" w:rsidP="005842FE">
      <w:pPr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>п</w:t>
      </w:r>
      <w:r w:rsidR="00015726" w:rsidRPr="00006F66">
        <w:rPr>
          <w:rFonts w:ascii="Times New Roman" w:eastAsiaTheme="minorEastAsia" w:hAnsi="Times New Roman"/>
          <w:sz w:val="24"/>
          <w:szCs w:val="24"/>
        </w:rPr>
        <w:t>риобщение подрастающего поколения к социокультурным нормам, традициям семьи, общества, государства. Изучение исторического прошлого и культурного наследия страны, воспитание ценностного отношения к семье, основанного на уважении и передаче лучших традиций от поколения к поколению.</w:t>
      </w:r>
    </w:p>
    <w:p w:rsidR="00136CD1" w:rsidRPr="00006F66" w:rsidRDefault="00015726" w:rsidP="005842FE">
      <w:pPr>
        <w:pStyle w:val="ac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006F66">
        <w:rPr>
          <w:rFonts w:ascii="Times New Roman" w:hAnsi="Times New Roman"/>
          <w:b/>
          <w:bCs/>
          <w:sz w:val="24"/>
          <w:szCs w:val="24"/>
        </w:rPr>
        <w:t xml:space="preserve">Задачи </w:t>
      </w:r>
      <w:r w:rsidR="005842FE" w:rsidRPr="00006F66">
        <w:rPr>
          <w:rFonts w:ascii="Times New Roman" w:hAnsi="Times New Roman"/>
          <w:b/>
          <w:bCs/>
          <w:sz w:val="24"/>
          <w:szCs w:val="24"/>
        </w:rPr>
        <w:t>К</w:t>
      </w:r>
      <w:r w:rsidRPr="00006F66">
        <w:rPr>
          <w:rFonts w:ascii="Times New Roman" w:hAnsi="Times New Roman"/>
          <w:b/>
          <w:bCs/>
          <w:sz w:val="24"/>
          <w:szCs w:val="24"/>
        </w:rPr>
        <w:t>онкурса:</w:t>
      </w:r>
    </w:p>
    <w:p w:rsidR="00015726" w:rsidRPr="00006F66" w:rsidRDefault="00015726" w:rsidP="005842FE">
      <w:pPr>
        <w:pStyle w:val="ae"/>
        <w:numPr>
          <w:ilvl w:val="0"/>
          <w:numId w:val="31"/>
        </w:numPr>
        <w:spacing w:before="0" w:beforeAutospacing="0" w:after="0" w:afterAutospacing="0"/>
        <w:ind w:left="284" w:hanging="284"/>
        <w:contextualSpacing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отражение в проектах истории семейных реликвий, их значимости для формирования семейных традиций, в том числе рассказы о династиях, об участниках Первой мировой и Великой Отечественной войн,</w:t>
      </w:r>
      <w:r w:rsidR="008F180D">
        <w:rPr>
          <w:rFonts w:ascii="Times New Roman" w:eastAsiaTheme="minorEastAsia" w:hAnsi="Times New Roman"/>
        </w:rPr>
        <w:t xml:space="preserve"> специальной военной операции,</w:t>
      </w:r>
      <w:r w:rsidRPr="00006F66">
        <w:rPr>
          <w:rFonts w:ascii="Times New Roman" w:eastAsiaTheme="minorEastAsia" w:hAnsi="Times New Roman"/>
        </w:rPr>
        <w:t xml:space="preserve"> тружениках тыла, жизненные воспоминания и истории детей войны, участников локальных войн и других значимых событий (периодов) в истории России и СССР;</w:t>
      </w:r>
    </w:p>
    <w:p w:rsidR="00015726" w:rsidRPr="00006F66" w:rsidRDefault="00015726" w:rsidP="00015726">
      <w:pPr>
        <w:pStyle w:val="ae"/>
        <w:numPr>
          <w:ilvl w:val="0"/>
          <w:numId w:val="31"/>
        </w:numPr>
        <w:ind w:left="284" w:hanging="284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противодействие попыткам фальсификации и искажения истории, предпринимаемым против нашей страны;</w:t>
      </w:r>
    </w:p>
    <w:p w:rsidR="00015726" w:rsidRPr="00006F66" w:rsidRDefault="00015726" w:rsidP="00015726">
      <w:pPr>
        <w:pStyle w:val="ae"/>
        <w:numPr>
          <w:ilvl w:val="0"/>
          <w:numId w:val="31"/>
        </w:numPr>
        <w:ind w:left="284" w:hanging="284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создание условий для развития творческих способностей детей, подростков, молодёжи в различных видах деятельности;</w:t>
      </w:r>
    </w:p>
    <w:p w:rsidR="00015726" w:rsidRPr="00006F66" w:rsidRDefault="00015726" w:rsidP="00015726">
      <w:pPr>
        <w:pStyle w:val="ae"/>
        <w:numPr>
          <w:ilvl w:val="0"/>
          <w:numId w:val="31"/>
        </w:numPr>
        <w:ind w:left="284" w:hanging="284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содействие духовно-нравственному воспитанию подрастающего поколения;</w:t>
      </w:r>
    </w:p>
    <w:p w:rsidR="00121C93" w:rsidRPr="00006F66" w:rsidRDefault="00015726" w:rsidP="005842FE">
      <w:pPr>
        <w:pStyle w:val="ae"/>
        <w:numPr>
          <w:ilvl w:val="0"/>
          <w:numId w:val="31"/>
        </w:numPr>
        <w:spacing w:before="0" w:beforeAutospacing="0" w:after="0" w:afterAutospacing="0"/>
        <w:ind w:left="284" w:hanging="284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выявление творчески одарённых детей и представителей молодёжи.</w:t>
      </w:r>
    </w:p>
    <w:p w:rsidR="005842FE" w:rsidRPr="00006F66" w:rsidRDefault="005842FE" w:rsidP="005842FE">
      <w:pPr>
        <w:pStyle w:val="ae"/>
        <w:spacing w:before="0" w:beforeAutospacing="0" w:after="0" w:afterAutospacing="0"/>
        <w:ind w:left="284"/>
        <w:jc w:val="both"/>
        <w:rPr>
          <w:rFonts w:ascii="Times New Roman" w:eastAsiaTheme="minorEastAsia" w:hAnsi="Times New Roman"/>
        </w:rPr>
      </w:pPr>
    </w:p>
    <w:p w:rsidR="002743BB" w:rsidRPr="00006F66" w:rsidRDefault="00121C93" w:rsidP="005842FE">
      <w:pPr>
        <w:pStyle w:val="ae"/>
        <w:numPr>
          <w:ilvl w:val="0"/>
          <w:numId w:val="28"/>
        </w:numPr>
        <w:spacing w:before="0" w:beforeAutospacing="0" w:after="0" w:afterAutospacing="0"/>
        <w:jc w:val="center"/>
        <w:rPr>
          <w:rFonts w:ascii="Times New Roman" w:eastAsiaTheme="minorEastAsia" w:hAnsi="Times New Roman"/>
          <w:b/>
        </w:rPr>
      </w:pPr>
      <w:r w:rsidRPr="00006F66">
        <w:rPr>
          <w:rFonts w:ascii="Times New Roman" w:eastAsiaTheme="minorEastAsia" w:hAnsi="Times New Roman"/>
          <w:b/>
        </w:rPr>
        <w:t xml:space="preserve">Этапы проведения </w:t>
      </w:r>
      <w:r w:rsidR="005842FE" w:rsidRPr="00006F66">
        <w:rPr>
          <w:rFonts w:ascii="Times New Roman" w:eastAsiaTheme="minorEastAsia" w:hAnsi="Times New Roman"/>
          <w:b/>
        </w:rPr>
        <w:t>К</w:t>
      </w:r>
      <w:r w:rsidRPr="00006F66">
        <w:rPr>
          <w:rFonts w:ascii="Times New Roman" w:eastAsiaTheme="minorEastAsia" w:hAnsi="Times New Roman"/>
          <w:b/>
        </w:rPr>
        <w:t>онкурса</w:t>
      </w:r>
      <w:r w:rsidR="002743BB" w:rsidRPr="00006F66">
        <w:rPr>
          <w:rFonts w:ascii="Times New Roman" w:eastAsiaTheme="minorEastAsia" w:hAnsi="Times New Roman"/>
          <w:b/>
        </w:rPr>
        <w:t>.</w:t>
      </w:r>
    </w:p>
    <w:p w:rsidR="00B132C2" w:rsidRPr="00006F66" w:rsidRDefault="002743BB" w:rsidP="002743BB">
      <w:pPr>
        <w:pStyle w:val="ae"/>
        <w:spacing w:before="0" w:beforeAutospacing="0" w:after="0" w:afterAutospacing="0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Конкурс проводится в два этапа.</w:t>
      </w:r>
    </w:p>
    <w:p w:rsidR="00F17BD8" w:rsidRPr="00006F66" w:rsidRDefault="00F17BD8" w:rsidP="002743BB">
      <w:pPr>
        <w:pStyle w:val="ae"/>
        <w:spacing w:before="0" w:beforeAutospacing="0" w:after="0" w:afterAutospacing="0"/>
        <w:rPr>
          <w:rFonts w:ascii="Times New Roman" w:eastAsiaTheme="minorEastAsia" w:hAnsi="Times New Roman"/>
        </w:rPr>
      </w:pPr>
    </w:p>
    <w:p w:rsidR="00B017BD" w:rsidRPr="00006F66" w:rsidRDefault="002743BB" w:rsidP="00B017BD">
      <w:pPr>
        <w:pStyle w:val="ae"/>
        <w:numPr>
          <w:ilvl w:val="1"/>
          <w:numId w:val="28"/>
        </w:numPr>
        <w:spacing w:before="0" w:beforeAutospacing="0" w:after="0" w:afterAutospacing="0"/>
        <w:ind w:left="0" w:firstLine="0"/>
        <w:rPr>
          <w:rFonts w:ascii="Times New Roman" w:eastAsiaTheme="minorEastAsia" w:hAnsi="Times New Roman"/>
          <w:b/>
        </w:rPr>
      </w:pPr>
      <w:r w:rsidRPr="00006F66">
        <w:rPr>
          <w:rFonts w:ascii="Times New Roman" w:eastAsiaTheme="minorEastAsia" w:hAnsi="Times New Roman"/>
          <w:b/>
        </w:rPr>
        <w:t xml:space="preserve"> Первый этап: региональный – прием работ региональн</w:t>
      </w:r>
      <w:r w:rsidR="00D77016">
        <w:rPr>
          <w:rFonts w:ascii="Times New Roman" w:eastAsiaTheme="minorEastAsia" w:hAnsi="Times New Roman"/>
          <w:b/>
        </w:rPr>
        <w:t xml:space="preserve">ым </w:t>
      </w:r>
      <w:proofErr w:type="spellStart"/>
      <w:r w:rsidR="00D77016">
        <w:rPr>
          <w:rFonts w:ascii="Times New Roman" w:eastAsiaTheme="minorEastAsia" w:hAnsi="Times New Roman"/>
          <w:b/>
        </w:rPr>
        <w:t>соорганизатором</w:t>
      </w:r>
      <w:proofErr w:type="spellEnd"/>
      <w:r w:rsidR="00893B91">
        <w:rPr>
          <w:rFonts w:ascii="Times New Roman" w:eastAsiaTheme="minorEastAsia" w:hAnsi="Times New Roman"/>
          <w:b/>
        </w:rPr>
        <w:t xml:space="preserve"> К</w:t>
      </w:r>
      <w:r w:rsidR="00D2456A">
        <w:rPr>
          <w:rFonts w:ascii="Times New Roman" w:eastAsiaTheme="minorEastAsia" w:hAnsi="Times New Roman"/>
          <w:b/>
        </w:rPr>
        <w:t xml:space="preserve">онкурса с </w:t>
      </w:r>
      <w:r w:rsidR="00C65654">
        <w:rPr>
          <w:rFonts w:ascii="Times New Roman" w:eastAsiaTheme="minorEastAsia" w:hAnsi="Times New Roman"/>
          <w:b/>
        </w:rPr>
        <w:t>6</w:t>
      </w:r>
      <w:r w:rsidR="00D2456A">
        <w:rPr>
          <w:rFonts w:ascii="Times New Roman" w:eastAsiaTheme="minorEastAsia" w:hAnsi="Times New Roman"/>
          <w:b/>
        </w:rPr>
        <w:t xml:space="preserve"> февраля по 05 апреля 2026</w:t>
      </w:r>
      <w:r w:rsidRPr="00006F66">
        <w:rPr>
          <w:rFonts w:ascii="Times New Roman" w:eastAsiaTheme="minorEastAsia" w:hAnsi="Times New Roman"/>
          <w:b/>
        </w:rPr>
        <w:t xml:space="preserve"> г.</w:t>
      </w:r>
    </w:p>
    <w:p w:rsidR="00E822C9" w:rsidRDefault="00085732" w:rsidP="00085732">
      <w:pPr>
        <w:spacing w:line="240" w:lineRule="auto"/>
        <w:ind w:left="1" w:firstLine="1"/>
        <w:rPr>
          <w:rFonts w:ascii="Times New Roman" w:eastAsiaTheme="minorEastAsia" w:hAnsi="Times New Roman"/>
          <w:sz w:val="24"/>
          <w:szCs w:val="24"/>
        </w:rPr>
      </w:pPr>
      <w:r w:rsidRPr="00006F66">
        <w:rPr>
          <w:rFonts w:ascii="Times New Roman" w:eastAsiaTheme="minorEastAsia" w:hAnsi="Times New Roman"/>
          <w:b/>
          <w:sz w:val="24"/>
          <w:szCs w:val="24"/>
        </w:rPr>
        <w:t xml:space="preserve">       </w:t>
      </w:r>
      <w:r w:rsidR="00D77016">
        <w:rPr>
          <w:rFonts w:ascii="Times New Roman" w:eastAsiaTheme="minorEastAsia" w:hAnsi="Times New Roman"/>
          <w:b/>
          <w:sz w:val="24"/>
          <w:szCs w:val="24"/>
        </w:rPr>
        <w:t xml:space="preserve">С 06 апреля по 25 </w:t>
      </w:r>
      <w:r w:rsidR="00D2456A">
        <w:rPr>
          <w:rFonts w:ascii="Times New Roman" w:eastAsiaTheme="minorEastAsia" w:hAnsi="Times New Roman"/>
          <w:b/>
          <w:sz w:val="24"/>
          <w:szCs w:val="24"/>
        </w:rPr>
        <w:t>апреля 2026</w:t>
      </w:r>
      <w:r w:rsidR="00121C93" w:rsidRPr="00006F66">
        <w:rPr>
          <w:rFonts w:ascii="Times New Roman" w:eastAsiaTheme="minorEastAsia" w:hAnsi="Times New Roman"/>
          <w:b/>
          <w:sz w:val="24"/>
          <w:szCs w:val="24"/>
        </w:rPr>
        <w:t xml:space="preserve"> г.</w:t>
      </w:r>
      <w:r w:rsidR="002743BB" w:rsidRPr="00006F66">
        <w:rPr>
          <w:rFonts w:ascii="Times New Roman" w:eastAsiaTheme="minorEastAsia" w:hAnsi="Times New Roman"/>
          <w:sz w:val="24"/>
          <w:szCs w:val="24"/>
        </w:rPr>
        <w:t xml:space="preserve"> – отбор членами жюри регионального этапа 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8 финалистов </w:t>
      </w:r>
      <w:r w:rsidR="005842FE" w:rsidRPr="00006F66">
        <w:rPr>
          <w:rFonts w:ascii="Times New Roman" w:eastAsiaTheme="minorEastAsia" w:hAnsi="Times New Roman"/>
          <w:sz w:val="24"/>
          <w:szCs w:val="24"/>
        </w:rPr>
        <w:t>К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онкурса (по одному в каждой возрастной группе и в каждой номинации – 6 человек плюс 2 финалиста с ограниченными возможностями по здоровью, если такие участвуют в </w:t>
      </w:r>
      <w:r w:rsidR="005842FE" w:rsidRPr="00006F66">
        <w:rPr>
          <w:rFonts w:ascii="Times New Roman" w:eastAsiaTheme="minorEastAsia" w:hAnsi="Times New Roman"/>
          <w:sz w:val="24"/>
          <w:szCs w:val="24"/>
        </w:rPr>
        <w:t>К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>онкурсе).</w:t>
      </w:r>
      <w:r w:rsidR="00E822C9" w:rsidRPr="00006F66">
        <w:rPr>
          <w:rFonts w:ascii="Times New Roman" w:eastAsiaTheme="minorEastAsia" w:hAnsi="Times New Roman"/>
          <w:sz w:val="24"/>
          <w:szCs w:val="24"/>
        </w:rPr>
        <w:t xml:space="preserve"> Работы победителей регионального этапа вместе с заявками участников </w:t>
      </w:r>
      <w:r w:rsidR="005842FE" w:rsidRPr="00006F66">
        <w:rPr>
          <w:rFonts w:ascii="Times New Roman" w:eastAsiaTheme="minorEastAsia" w:hAnsi="Times New Roman"/>
          <w:sz w:val="24"/>
          <w:szCs w:val="24"/>
        </w:rPr>
        <w:t>К</w:t>
      </w:r>
      <w:r w:rsidR="00E822C9" w:rsidRPr="00006F66">
        <w:rPr>
          <w:rFonts w:ascii="Times New Roman" w:eastAsiaTheme="minorEastAsia" w:hAnsi="Times New Roman"/>
          <w:sz w:val="24"/>
          <w:szCs w:val="24"/>
        </w:rPr>
        <w:t>онкурса высылаются на заключительный Всероссийски</w:t>
      </w:r>
      <w:r w:rsidR="00D2456A">
        <w:rPr>
          <w:rFonts w:ascii="Times New Roman" w:eastAsiaTheme="minorEastAsia" w:hAnsi="Times New Roman"/>
          <w:sz w:val="24"/>
          <w:szCs w:val="24"/>
        </w:rPr>
        <w:t>й этап не позднее 25 апреля 2026</w:t>
      </w:r>
      <w:r w:rsidR="00E822C9" w:rsidRPr="00006F66">
        <w:rPr>
          <w:rFonts w:ascii="Times New Roman" w:eastAsiaTheme="minorEastAsia" w:hAnsi="Times New Roman"/>
          <w:sz w:val="24"/>
          <w:szCs w:val="24"/>
        </w:rPr>
        <w:t xml:space="preserve"> года.</w:t>
      </w:r>
    </w:p>
    <w:p w:rsidR="00791C18" w:rsidRPr="00006F66" w:rsidRDefault="00791C18" w:rsidP="00085732">
      <w:pPr>
        <w:spacing w:line="240" w:lineRule="auto"/>
        <w:ind w:left="1" w:firstLine="1"/>
        <w:rPr>
          <w:rFonts w:ascii="Times New Roman" w:eastAsiaTheme="minorEastAsia" w:hAnsi="Times New Roman"/>
          <w:sz w:val="24"/>
          <w:szCs w:val="24"/>
        </w:rPr>
      </w:pPr>
    </w:p>
    <w:p w:rsidR="00B132C2" w:rsidRPr="00006F66" w:rsidRDefault="00B132C2" w:rsidP="002743BB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</w:p>
    <w:p w:rsidR="00E822C9" w:rsidRPr="00006F66" w:rsidRDefault="00E822C9" w:rsidP="00E822C9">
      <w:pPr>
        <w:pStyle w:val="ac"/>
        <w:numPr>
          <w:ilvl w:val="1"/>
          <w:numId w:val="28"/>
        </w:numPr>
        <w:spacing w:line="240" w:lineRule="auto"/>
        <w:ind w:left="567" w:hanging="567"/>
        <w:rPr>
          <w:rFonts w:ascii="Times New Roman" w:eastAsiaTheme="minorEastAsia" w:hAnsi="Times New Roman"/>
          <w:b/>
          <w:sz w:val="24"/>
          <w:szCs w:val="24"/>
        </w:rPr>
      </w:pPr>
      <w:r w:rsidRPr="00006F66">
        <w:rPr>
          <w:rFonts w:ascii="Times New Roman" w:eastAsiaTheme="minorEastAsia" w:hAnsi="Times New Roman"/>
          <w:b/>
          <w:sz w:val="24"/>
          <w:szCs w:val="24"/>
        </w:rPr>
        <w:t>Второй этап: на Всероссийском уровне.</w:t>
      </w:r>
    </w:p>
    <w:p w:rsidR="00121C93" w:rsidRPr="00006F66" w:rsidRDefault="007E7CFD" w:rsidP="00085732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С 26 апреля по 20 июня 2026</w:t>
      </w:r>
      <w:r w:rsidR="00121C93" w:rsidRPr="00006F66">
        <w:rPr>
          <w:rFonts w:ascii="Times New Roman" w:eastAsiaTheme="minorEastAsia" w:hAnsi="Times New Roman"/>
          <w:b/>
          <w:sz w:val="24"/>
          <w:szCs w:val="24"/>
        </w:rPr>
        <w:t xml:space="preserve"> г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. – Председатель Центрального жюри рассылает конкурсные 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lastRenderedPageBreak/>
        <w:t>работы финалистов вместе с оценочными листами всем членам Центрального жюри и собирает результаты в сводную ведомость.</w:t>
      </w:r>
    </w:p>
    <w:p w:rsidR="00121C93" w:rsidRPr="00006F66" w:rsidRDefault="007E7CFD" w:rsidP="00085732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С 21 июня по 30 июня 2026</w:t>
      </w:r>
      <w:r w:rsidR="00121C93" w:rsidRPr="00006F66">
        <w:rPr>
          <w:rFonts w:ascii="Times New Roman" w:eastAsiaTheme="minorEastAsia" w:hAnsi="Times New Roman"/>
          <w:b/>
          <w:sz w:val="24"/>
          <w:szCs w:val="24"/>
        </w:rPr>
        <w:t xml:space="preserve"> г.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 – Подсчитываются баллы, подводятся ито</w:t>
      </w:r>
      <w:r w:rsidR="00085732" w:rsidRPr="00006F66">
        <w:rPr>
          <w:rFonts w:ascii="Times New Roman" w:eastAsiaTheme="minorEastAsia" w:hAnsi="Times New Roman"/>
          <w:sz w:val="24"/>
          <w:szCs w:val="24"/>
        </w:rPr>
        <w:t xml:space="preserve">ги Конкурса. Итоговый протокол 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>подписывается членами Центрального жюри Конкурса и утверждается его председателем.</w:t>
      </w:r>
    </w:p>
    <w:p w:rsidR="007E7CFD" w:rsidRPr="007E7CFD" w:rsidRDefault="00121C93" w:rsidP="007E7CFD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  <w:r w:rsidRPr="00006F66">
        <w:rPr>
          <w:rFonts w:ascii="Times New Roman" w:eastAsiaTheme="minorEastAsia" w:hAnsi="Times New Roman"/>
          <w:b/>
          <w:sz w:val="24"/>
          <w:szCs w:val="24"/>
        </w:rPr>
        <w:t>3</w:t>
      </w:r>
      <w:r w:rsidR="007E7CFD">
        <w:rPr>
          <w:rFonts w:ascii="Times New Roman" w:eastAsiaTheme="minorEastAsia" w:hAnsi="Times New Roman"/>
          <w:b/>
          <w:sz w:val="24"/>
          <w:szCs w:val="24"/>
        </w:rPr>
        <w:t>0 июня 2026</w:t>
      </w:r>
      <w:r w:rsidRPr="00006F66">
        <w:rPr>
          <w:rFonts w:ascii="Times New Roman" w:eastAsiaTheme="minorEastAsia" w:hAnsi="Times New Roman"/>
          <w:b/>
          <w:sz w:val="24"/>
          <w:szCs w:val="24"/>
        </w:rPr>
        <w:t xml:space="preserve"> г.</w:t>
      </w:r>
      <w:r w:rsidRPr="00006F66">
        <w:rPr>
          <w:rFonts w:ascii="Times New Roman" w:eastAsiaTheme="minorEastAsia" w:hAnsi="Times New Roman"/>
          <w:sz w:val="24"/>
          <w:szCs w:val="24"/>
        </w:rPr>
        <w:t xml:space="preserve"> на сайтах</w:t>
      </w:r>
      <w:r w:rsidR="00B72350" w:rsidRPr="00006F66">
        <w:rPr>
          <w:rFonts w:ascii="Times New Roman" w:eastAsiaTheme="minorEastAsia" w:hAnsi="Times New Roman"/>
          <w:sz w:val="24"/>
          <w:szCs w:val="24"/>
        </w:rPr>
        <w:t>:</w:t>
      </w:r>
      <w:r w:rsidRPr="00006F66">
        <w:rPr>
          <w:rFonts w:ascii="Times New Roman" w:eastAsiaTheme="minorEastAsia" w:hAnsi="Times New Roman"/>
          <w:sz w:val="24"/>
          <w:szCs w:val="24"/>
        </w:rPr>
        <w:t xml:space="preserve"> </w:t>
      </w:r>
      <w:hyperlink w:history="1">
        <w:r w:rsidR="00B72350" w:rsidRPr="00006F66">
          <w:rPr>
            <w:rStyle w:val="ad"/>
            <w:rFonts w:ascii="Times New Roman" w:eastAsiaTheme="minorEastAsia" w:hAnsi="Times New Roman"/>
            <w:sz w:val="24"/>
            <w:szCs w:val="24"/>
          </w:rPr>
          <w:t>www.relikvija.ru, www.офк.рф</w:t>
        </w:r>
      </w:hyperlink>
      <w:r w:rsidRPr="00006F6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E7CFD" w:rsidRPr="007E7CFD">
        <w:rPr>
          <w:rFonts w:ascii="Times New Roman" w:eastAsiaTheme="minorEastAsia" w:hAnsi="Times New Roman"/>
          <w:sz w:val="24"/>
          <w:szCs w:val="24"/>
        </w:rPr>
        <w:t>публикуются итоговый</w:t>
      </w:r>
    </w:p>
    <w:p w:rsidR="007E7CFD" w:rsidRPr="007E7CFD" w:rsidRDefault="007E7CFD" w:rsidP="007E7CFD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  <w:r w:rsidRPr="007E7CFD">
        <w:rPr>
          <w:rFonts w:ascii="Times New Roman" w:eastAsiaTheme="minorEastAsia" w:hAnsi="Times New Roman"/>
          <w:sz w:val="24"/>
          <w:szCs w:val="24"/>
        </w:rPr>
        <w:t>протокол Конкурса и имена победителей - по три в каждой номинации и в</w:t>
      </w:r>
    </w:p>
    <w:p w:rsidR="00085732" w:rsidRPr="00006F66" w:rsidRDefault="007E7CFD" w:rsidP="007E7CFD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каждой возрастной группе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>.</w:t>
      </w:r>
    </w:p>
    <w:p w:rsidR="00B132C2" w:rsidRPr="00006F66" w:rsidRDefault="00B132C2" w:rsidP="00B132C2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:rsidR="00121C93" w:rsidRPr="00006F66" w:rsidRDefault="00121C93" w:rsidP="00085732">
      <w:pPr>
        <w:ind w:firstLine="0"/>
        <w:rPr>
          <w:rFonts w:ascii="Times New Roman" w:eastAsiaTheme="minorEastAsia" w:hAnsi="Times New Roman"/>
          <w:b/>
          <w:sz w:val="24"/>
          <w:szCs w:val="24"/>
        </w:rPr>
      </w:pPr>
      <w:r w:rsidRPr="00006F66">
        <w:rPr>
          <w:rFonts w:ascii="Times New Roman" w:eastAsiaTheme="minorEastAsia" w:hAnsi="Times New Roman"/>
          <w:b/>
          <w:sz w:val="24"/>
          <w:szCs w:val="24"/>
        </w:rPr>
        <w:t xml:space="preserve">3.3. </w:t>
      </w:r>
      <w:r w:rsidR="00085732" w:rsidRPr="00006F66">
        <w:rPr>
          <w:rFonts w:ascii="Times New Roman" w:eastAsiaTheme="minorEastAsia" w:hAnsi="Times New Roman"/>
          <w:b/>
          <w:sz w:val="24"/>
          <w:szCs w:val="24"/>
        </w:rPr>
        <w:t xml:space="preserve">  </w:t>
      </w:r>
      <w:r w:rsidRPr="00006F66">
        <w:rPr>
          <w:rFonts w:ascii="Times New Roman" w:eastAsiaTheme="minorEastAsia" w:hAnsi="Times New Roman"/>
          <w:b/>
          <w:sz w:val="24"/>
          <w:szCs w:val="24"/>
        </w:rPr>
        <w:t>Заключительный</w:t>
      </w:r>
      <w:r w:rsidR="00791C18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D740E3">
        <w:rPr>
          <w:rFonts w:ascii="Times New Roman" w:eastAsiaTheme="minorEastAsia" w:hAnsi="Times New Roman"/>
          <w:b/>
          <w:sz w:val="24"/>
          <w:szCs w:val="24"/>
        </w:rPr>
        <w:t>этап Всероссийского уровня</w:t>
      </w:r>
      <w:r w:rsidR="00791C18" w:rsidRPr="00006F66">
        <w:rPr>
          <w:rFonts w:ascii="Times New Roman" w:eastAsiaTheme="minorEastAsia" w:hAnsi="Times New Roman"/>
          <w:b/>
          <w:sz w:val="24"/>
          <w:szCs w:val="24"/>
        </w:rPr>
        <w:t>.</w:t>
      </w:r>
    </w:p>
    <w:p w:rsidR="00121C93" w:rsidRPr="00006F66" w:rsidRDefault="007E7CFD" w:rsidP="00085732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С 01 июля по 10 августа 2026</w:t>
      </w:r>
      <w:r w:rsidR="00121C93" w:rsidRPr="00006F66">
        <w:rPr>
          <w:rFonts w:ascii="Times New Roman" w:eastAsiaTheme="minorEastAsia" w:hAnsi="Times New Roman"/>
          <w:b/>
          <w:sz w:val="24"/>
          <w:szCs w:val="24"/>
        </w:rPr>
        <w:t xml:space="preserve"> г.</w:t>
      </w:r>
      <w:r w:rsidR="00085732" w:rsidRPr="00006F6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все финалисты Конкурса получают Сертификат участника финала, а их наставники - Благодарственные письма. Победители Конкурса награждаются Дипломами, а их наставники - Грамотами. </w:t>
      </w:r>
    </w:p>
    <w:p w:rsidR="00B132C2" w:rsidRPr="00006F66" w:rsidRDefault="00B132C2" w:rsidP="00B132C2">
      <w:pPr>
        <w:pStyle w:val="ae"/>
        <w:spacing w:before="0" w:beforeAutospacing="0" w:after="0" w:afterAutospacing="0"/>
        <w:rPr>
          <w:rFonts w:ascii="Times New Roman" w:eastAsiaTheme="minorEastAsia" w:hAnsi="Times New Roman"/>
          <w:b/>
        </w:rPr>
      </w:pPr>
    </w:p>
    <w:p w:rsidR="00801C45" w:rsidRPr="00006F66" w:rsidRDefault="00121C93" w:rsidP="005842FE">
      <w:pPr>
        <w:pStyle w:val="ae"/>
        <w:numPr>
          <w:ilvl w:val="0"/>
          <w:numId w:val="28"/>
        </w:numPr>
        <w:spacing w:before="0" w:beforeAutospacing="0" w:after="0" w:afterAutospacing="0"/>
        <w:jc w:val="center"/>
        <w:rPr>
          <w:rFonts w:ascii="Times New Roman" w:eastAsiaTheme="minorEastAsia" w:hAnsi="Times New Roman"/>
          <w:b/>
        </w:rPr>
      </w:pPr>
      <w:r w:rsidRPr="00006F66">
        <w:rPr>
          <w:rFonts w:ascii="Times New Roman" w:eastAsiaTheme="minorEastAsia" w:hAnsi="Times New Roman"/>
          <w:b/>
        </w:rPr>
        <w:t>Условия проведения</w:t>
      </w:r>
    </w:p>
    <w:p w:rsidR="00B132C2" w:rsidRPr="00006F66" w:rsidRDefault="00B132C2" w:rsidP="00B132C2">
      <w:pPr>
        <w:pStyle w:val="ae"/>
        <w:spacing w:before="0" w:beforeAutospacing="0" w:after="0" w:afterAutospacing="0"/>
        <w:rPr>
          <w:rFonts w:ascii="Times New Roman" w:eastAsiaTheme="minorEastAsia" w:hAnsi="Times New Roman"/>
          <w:b/>
        </w:rPr>
      </w:pPr>
    </w:p>
    <w:p w:rsidR="00121C93" w:rsidRPr="00006F66" w:rsidRDefault="002F1D81" w:rsidP="002F1D81">
      <w:pPr>
        <w:pStyle w:val="ae"/>
        <w:numPr>
          <w:ilvl w:val="1"/>
          <w:numId w:val="28"/>
        </w:numPr>
        <w:spacing w:before="0" w:beforeAutospacing="0" w:after="0" w:afterAutospacing="0"/>
        <w:ind w:left="0" w:firstLine="0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 xml:space="preserve"> </w:t>
      </w:r>
      <w:r w:rsidR="00121C93" w:rsidRPr="00006F66">
        <w:rPr>
          <w:rFonts w:ascii="Times New Roman" w:eastAsiaTheme="minorEastAsia" w:hAnsi="Times New Roman"/>
        </w:rPr>
        <w:t>К участию в Конкурсе приглашаются школьники и молодёжь в возрасте от 7 до 35 лет (включительно), учащиеся образовательных учреждений, студенты колледжей, ВУЗов, рабочая молодёжь.</w:t>
      </w:r>
    </w:p>
    <w:p w:rsidR="00B132C2" w:rsidRPr="00006F66" w:rsidRDefault="00B132C2" w:rsidP="00B132C2">
      <w:pPr>
        <w:pStyle w:val="ae"/>
        <w:spacing w:before="0" w:beforeAutospacing="0" w:after="0" w:afterAutospacing="0"/>
        <w:ind w:left="720"/>
        <w:jc w:val="both"/>
        <w:rPr>
          <w:rFonts w:ascii="Times New Roman" w:eastAsiaTheme="minorEastAsia" w:hAnsi="Times New Roman"/>
        </w:rPr>
      </w:pPr>
    </w:p>
    <w:p w:rsidR="00121C93" w:rsidRPr="00006F66" w:rsidRDefault="00121C93" w:rsidP="002706D6">
      <w:pPr>
        <w:pStyle w:val="ae"/>
        <w:spacing w:before="0" w:beforeAutospacing="0" w:after="0" w:afterAutospacing="0"/>
        <w:contextualSpacing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4.2. Участники Конкурса делятся на следующие возрастные группы:</w:t>
      </w:r>
    </w:p>
    <w:p w:rsidR="00121C93" w:rsidRPr="00006F66" w:rsidRDefault="00121C93" w:rsidP="002706D6">
      <w:pPr>
        <w:pStyle w:val="ae"/>
        <w:numPr>
          <w:ilvl w:val="0"/>
          <w:numId w:val="32"/>
        </w:numPr>
        <w:spacing w:after="0" w:afterAutospacing="0"/>
        <w:contextualSpacing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Младшая и средняя школьная группа с 7 до</w:t>
      </w:r>
      <w:r w:rsidR="00801C45" w:rsidRPr="00006F66">
        <w:rPr>
          <w:rFonts w:ascii="Times New Roman" w:eastAsiaTheme="minorEastAsia" w:hAnsi="Times New Roman"/>
        </w:rPr>
        <w:t xml:space="preserve"> </w:t>
      </w:r>
      <w:r w:rsidRPr="00006F66">
        <w:rPr>
          <w:rFonts w:ascii="Times New Roman" w:eastAsiaTheme="minorEastAsia" w:hAnsi="Times New Roman"/>
        </w:rPr>
        <w:t>12 лет;</w:t>
      </w:r>
    </w:p>
    <w:p w:rsidR="00121C93" w:rsidRPr="00006F66" w:rsidRDefault="00121C93" w:rsidP="002706D6">
      <w:pPr>
        <w:pStyle w:val="ae"/>
        <w:numPr>
          <w:ilvl w:val="0"/>
          <w:numId w:val="32"/>
        </w:numPr>
        <w:spacing w:after="0" w:afterAutospacing="0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Старшая школьная группа с 13 до</w:t>
      </w:r>
      <w:r w:rsidR="002F1D81" w:rsidRPr="00006F66">
        <w:rPr>
          <w:rFonts w:ascii="Times New Roman" w:eastAsiaTheme="minorEastAsia" w:hAnsi="Times New Roman"/>
        </w:rPr>
        <w:t xml:space="preserve"> </w:t>
      </w:r>
      <w:r w:rsidRPr="00006F66">
        <w:rPr>
          <w:rFonts w:ascii="Times New Roman" w:eastAsiaTheme="minorEastAsia" w:hAnsi="Times New Roman"/>
        </w:rPr>
        <w:t>17;</w:t>
      </w:r>
    </w:p>
    <w:p w:rsidR="00121C93" w:rsidRPr="00006F66" w:rsidRDefault="00121C93" w:rsidP="002706D6">
      <w:pPr>
        <w:pStyle w:val="ae"/>
        <w:numPr>
          <w:ilvl w:val="0"/>
          <w:numId w:val="32"/>
        </w:numPr>
        <w:spacing w:after="0" w:afterAutospacing="0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Молодёжная группа с 18 до 35 лет;</w:t>
      </w:r>
    </w:p>
    <w:p w:rsidR="00121C93" w:rsidRPr="00006F66" w:rsidRDefault="00121C93" w:rsidP="002706D6">
      <w:pPr>
        <w:pStyle w:val="ae"/>
        <w:numPr>
          <w:ilvl w:val="0"/>
          <w:numId w:val="32"/>
        </w:numPr>
        <w:spacing w:after="0" w:afterAutospacing="0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Группа детей и молодёжи с ограниченными возможностями по здоровью (ОВЗ) с 7 до 35 лет.</w:t>
      </w:r>
    </w:p>
    <w:p w:rsidR="00121C93" w:rsidRPr="00006F66" w:rsidRDefault="00121C93" w:rsidP="00801C45">
      <w:pPr>
        <w:pStyle w:val="ae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4.3. Участники Конкурса могут описывать в работах семейные реликвии близких и дальних родственников, известных исторических личностей, знакомых и других граждан, в чьих семьях передаются из поколения в поколение семейные и родовые реликвии, духовные ценности и традиции.</w:t>
      </w:r>
    </w:p>
    <w:p w:rsidR="00121C93" w:rsidRPr="00006F66" w:rsidRDefault="007851CB" w:rsidP="007851CB">
      <w:pPr>
        <w:pStyle w:val="ae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4.4</w:t>
      </w:r>
      <w:r w:rsidR="00121C93" w:rsidRPr="00006F66">
        <w:rPr>
          <w:rFonts w:ascii="Times New Roman" w:eastAsiaTheme="minorEastAsia" w:hAnsi="Times New Roman"/>
        </w:rPr>
        <w:t xml:space="preserve">. На </w:t>
      </w:r>
      <w:r w:rsidR="005842FE" w:rsidRPr="00006F66">
        <w:rPr>
          <w:rFonts w:ascii="Times New Roman" w:eastAsiaTheme="minorEastAsia" w:hAnsi="Times New Roman"/>
        </w:rPr>
        <w:t>К</w:t>
      </w:r>
      <w:r w:rsidR="00121C93" w:rsidRPr="00006F66">
        <w:rPr>
          <w:rFonts w:ascii="Times New Roman" w:eastAsiaTheme="minorEastAsia" w:hAnsi="Times New Roman"/>
        </w:rPr>
        <w:t xml:space="preserve">онкурс представляются проекты на русском языке о семейных духовных ценностях, традициях и реликвиях по следующим </w:t>
      </w:r>
      <w:r w:rsidR="00121C93" w:rsidRPr="00006F66">
        <w:rPr>
          <w:rFonts w:ascii="Times New Roman" w:eastAsiaTheme="minorEastAsia" w:hAnsi="Times New Roman"/>
          <w:b/>
        </w:rPr>
        <w:t>номинациям:</w:t>
      </w:r>
    </w:p>
    <w:p w:rsidR="00121C93" w:rsidRPr="00006F66" w:rsidRDefault="00121C93" w:rsidP="00121C93">
      <w:pPr>
        <w:pStyle w:val="ae"/>
        <w:numPr>
          <w:ilvl w:val="0"/>
          <w:numId w:val="33"/>
        </w:numPr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литература (сочинение, рассказ, эссе);</w:t>
      </w:r>
    </w:p>
    <w:p w:rsidR="00121C93" w:rsidRPr="00006F66" w:rsidRDefault="00121C93" w:rsidP="00121C93">
      <w:pPr>
        <w:pStyle w:val="ae"/>
        <w:numPr>
          <w:ilvl w:val="0"/>
          <w:numId w:val="33"/>
        </w:numPr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мультимедиа (мультимедийная презентация и/или видеофильм).</w:t>
      </w:r>
    </w:p>
    <w:p w:rsidR="00121C93" w:rsidRPr="00006F66" w:rsidRDefault="007851CB" w:rsidP="007851CB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>4.5.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 Сочинение, рассказ, эссе выполняется в программе </w:t>
      </w:r>
      <w:proofErr w:type="spellStart"/>
      <w:r w:rsidR="00121C93" w:rsidRPr="00006F66">
        <w:rPr>
          <w:rFonts w:ascii="Times New Roman" w:eastAsiaTheme="minorEastAsia" w:hAnsi="Times New Roman"/>
          <w:sz w:val="24"/>
          <w:szCs w:val="24"/>
        </w:rPr>
        <w:t>Microsoft</w:t>
      </w:r>
      <w:proofErr w:type="spellEnd"/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121C93" w:rsidRPr="00006F66">
        <w:rPr>
          <w:rFonts w:ascii="Times New Roman" w:eastAsiaTheme="minorEastAsia" w:hAnsi="Times New Roman"/>
          <w:sz w:val="24"/>
          <w:szCs w:val="24"/>
        </w:rPr>
        <w:t>Word</w:t>
      </w:r>
      <w:proofErr w:type="spellEnd"/>
      <w:r w:rsidR="00121C93" w:rsidRPr="00006F66">
        <w:rPr>
          <w:rFonts w:ascii="Times New Roman" w:eastAsiaTheme="minorEastAsia" w:hAnsi="Times New Roman"/>
          <w:sz w:val="24"/>
          <w:szCs w:val="24"/>
        </w:rPr>
        <w:t>, размер шрифта 14, межстрочный интервал 1,5, выравнивание по ширине. Объем текста - не более шести страниц. После текста указывается список источников информации, прикладываются фотографии семейных ценностей и документов. Первый лист работы – титульный, он оформляется отдельно и не входит в количество страниц, определённое в качестве рекомендуемого объёма конку</w:t>
      </w:r>
      <w:r w:rsidR="00230168" w:rsidRPr="00006F66">
        <w:rPr>
          <w:rFonts w:ascii="Times New Roman" w:eastAsiaTheme="minorEastAsia" w:hAnsi="Times New Roman"/>
          <w:sz w:val="24"/>
          <w:szCs w:val="24"/>
        </w:rPr>
        <w:t xml:space="preserve">рсной </w:t>
      </w:r>
      <w:r w:rsidR="002D73B0" w:rsidRPr="00006F66">
        <w:rPr>
          <w:rFonts w:ascii="Times New Roman" w:eastAsiaTheme="minorEastAsia" w:hAnsi="Times New Roman"/>
          <w:sz w:val="24"/>
          <w:szCs w:val="24"/>
        </w:rPr>
        <w:t>работы (см. Приложение № 1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). </w:t>
      </w:r>
    </w:p>
    <w:p w:rsidR="00121C93" w:rsidRPr="00006F66" w:rsidRDefault="00121C93" w:rsidP="00121C93">
      <w:pPr>
        <w:rPr>
          <w:rFonts w:ascii="Times New Roman" w:eastAsiaTheme="minorEastAsia" w:hAnsi="Times New Roman"/>
          <w:sz w:val="24"/>
          <w:szCs w:val="24"/>
        </w:rPr>
      </w:pPr>
    </w:p>
    <w:p w:rsidR="00121C93" w:rsidRPr="00006F66" w:rsidRDefault="007851CB" w:rsidP="007851CB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>4.6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. Мультимедийные презентации должны быть выполнены в программе </w:t>
      </w:r>
      <w:proofErr w:type="spellStart"/>
      <w:r w:rsidR="00121C93" w:rsidRPr="00006F66">
        <w:rPr>
          <w:rFonts w:ascii="Times New Roman" w:eastAsiaTheme="minorEastAsia" w:hAnsi="Times New Roman"/>
          <w:sz w:val="24"/>
          <w:szCs w:val="24"/>
        </w:rPr>
        <w:t>Microsoft</w:t>
      </w:r>
      <w:proofErr w:type="spellEnd"/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121C93" w:rsidRPr="00006F66">
        <w:rPr>
          <w:rFonts w:ascii="Times New Roman" w:eastAsiaTheme="minorEastAsia" w:hAnsi="Times New Roman"/>
          <w:sz w:val="24"/>
          <w:szCs w:val="24"/>
        </w:rPr>
        <w:t>PowerPoint</w:t>
      </w:r>
      <w:proofErr w:type="spellEnd"/>
      <w:r w:rsidR="00121C93" w:rsidRPr="00006F66">
        <w:rPr>
          <w:rFonts w:ascii="Times New Roman" w:eastAsiaTheme="minorEastAsia" w:hAnsi="Times New Roman"/>
          <w:sz w:val="24"/>
          <w:szCs w:val="24"/>
        </w:rPr>
        <w:t>, видео фильмы - в формате МР4. Общее количество слайдов презентации – не более 20. Длительность видео фильма - до 5 мин.</w:t>
      </w:r>
    </w:p>
    <w:p w:rsidR="00121C93" w:rsidRPr="00006F66" w:rsidRDefault="00121C93" w:rsidP="00121C93">
      <w:pPr>
        <w:pStyle w:val="ac"/>
        <w:numPr>
          <w:ilvl w:val="0"/>
          <w:numId w:val="34"/>
        </w:numPr>
        <w:spacing w:line="240" w:lineRule="auto"/>
        <w:ind w:left="709" w:hanging="284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06F66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Объём видео – не более 100 Мб; презентаций – не более 20 Мб. </w:t>
      </w:r>
    </w:p>
    <w:p w:rsidR="00121C93" w:rsidRPr="00006F66" w:rsidRDefault="00121C93" w:rsidP="00121C93">
      <w:pPr>
        <w:pStyle w:val="ac"/>
        <w:numPr>
          <w:ilvl w:val="0"/>
          <w:numId w:val="34"/>
        </w:numPr>
        <w:spacing w:after="0" w:line="240" w:lineRule="auto"/>
        <w:ind w:left="709" w:hanging="284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06F66">
        <w:rPr>
          <w:rFonts w:ascii="Times New Roman" w:eastAsiaTheme="minorEastAsia" w:hAnsi="Times New Roman"/>
          <w:sz w:val="24"/>
          <w:szCs w:val="24"/>
          <w:lang w:eastAsia="ru-RU"/>
        </w:rPr>
        <w:t xml:space="preserve">Все ссылки на конкурсные работы, размещённые в интернете должны быть </w:t>
      </w:r>
      <w:r w:rsidR="0091573D">
        <w:rPr>
          <w:rFonts w:ascii="Times New Roman" w:eastAsiaTheme="minorEastAsia" w:hAnsi="Times New Roman"/>
          <w:b/>
          <w:sz w:val="24"/>
          <w:szCs w:val="24"/>
          <w:lang w:eastAsia="ru-RU"/>
        </w:rPr>
        <w:t>рабочими до 15 октября 2026</w:t>
      </w:r>
      <w:r w:rsidRPr="00006F66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г.</w:t>
      </w:r>
    </w:p>
    <w:p w:rsidR="00121C93" w:rsidRPr="00006F66" w:rsidRDefault="00121C93" w:rsidP="007851CB">
      <w:pPr>
        <w:pStyle w:val="ae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В заключительной части презентации, видеофильма рекомендуется указать список источников информации, используемых при подготовке работы (семейные документы, архивы, литературные и др. источники).</w:t>
      </w:r>
    </w:p>
    <w:p w:rsidR="00BA5A2B" w:rsidRPr="00006F66" w:rsidRDefault="007851CB" w:rsidP="00BA5A2B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>4.7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>. Конкурсная работа должна сопровождаться отдельно оформленной заявкой по установленной форме (</w:t>
      </w:r>
      <w:r w:rsidR="002D73B0" w:rsidRPr="00006F66">
        <w:rPr>
          <w:rFonts w:ascii="Times New Roman" w:eastAsiaTheme="minorEastAsia" w:hAnsi="Times New Roman"/>
          <w:sz w:val="24"/>
          <w:szCs w:val="24"/>
        </w:rPr>
        <w:t>Приложение 2</w:t>
      </w:r>
      <w:r w:rsidR="00BA5A2B" w:rsidRPr="00006F66">
        <w:rPr>
          <w:rFonts w:ascii="Times New Roman" w:eastAsiaTheme="minorEastAsia" w:hAnsi="Times New Roman"/>
          <w:sz w:val="24"/>
          <w:szCs w:val="24"/>
        </w:rPr>
        <w:t xml:space="preserve"> + Приложение </w:t>
      </w:r>
      <w:r w:rsidRPr="00006F66">
        <w:rPr>
          <w:rFonts w:ascii="Times New Roman" w:eastAsiaTheme="minorEastAsia" w:hAnsi="Times New Roman"/>
          <w:sz w:val="24"/>
          <w:szCs w:val="24"/>
        </w:rPr>
        <w:t>3</w:t>
      </w:r>
      <w:r w:rsidR="00BA5A2B" w:rsidRPr="00006F66">
        <w:rPr>
          <w:rFonts w:ascii="Times New Roman" w:eastAsiaTheme="minorEastAsia" w:hAnsi="Times New Roman"/>
          <w:sz w:val="24"/>
          <w:szCs w:val="24"/>
        </w:rPr>
        <w:t xml:space="preserve"> (согласие на обработку персональных данных участника конкурса до 18 лет)</w:t>
      </w:r>
      <w:r w:rsidR="005D2B45">
        <w:rPr>
          <w:rFonts w:ascii="Times New Roman" w:eastAsiaTheme="minorEastAsia" w:hAnsi="Times New Roman"/>
          <w:sz w:val="24"/>
          <w:szCs w:val="24"/>
        </w:rPr>
        <w:t>.</w:t>
      </w:r>
      <w:r w:rsidR="00BA5A2B" w:rsidRPr="00006F66">
        <w:rPr>
          <w:rFonts w:ascii="Times New Roman" w:eastAsiaTheme="minorEastAsia" w:hAnsi="Times New Roman"/>
          <w:sz w:val="24"/>
          <w:szCs w:val="24"/>
        </w:rPr>
        <w:t xml:space="preserve"> Приложение 4</w:t>
      </w:r>
      <w:r w:rsidRPr="00006F6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BA5A2B" w:rsidRPr="00006F66">
        <w:rPr>
          <w:rFonts w:ascii="Times New Roman" w:eastAsiaTheme="minorEastAsia" w:hAnsi="Times New Roman"/>
          <w:sz w:val="24"/>
          <w:szCs w:val="24"/>
        </w:rPr>
        <w:t xml:space="preserve">(согласие на обработку персональных данных участника конкурса </w:t>
      </w:r>
      <w:r w:rsidR="002706D6" w:rsidRPr="00006F66">
        <w:rPr>
          <w:rFonts w:ascii="Times New Roman" w:eastAsiaTheme="minorEastAsia" w:hAnsi="Times New Roman"/>
          <w:sz w:val="24"/>
          <w:szCs w:val="24"/>
        </w:rPr>
        <w:t>старше</w:t>
      </w:r>
      <w:r w:rsidR="00BA5A2B" w:rsidRPr="00006F66">
        <w:rPr>
          <w:rFonts w:ascii="Times New Roman" w:eastAsiaTheme="minorEastAsia" w:hAnsi="Times New Roman"/>
          <w:sz w:val="24"/>
          <w:szCs w:val="24"/>
        </w:rPr>
        <w:t xml:space="preserve"> 18 лет), 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в программе </w:t>
      </w:r>
      <w:proofErr w:type="spellStart"/>
      <w:r w:rsidR="00121C93" w:rsidRPr="00006F66">
        <w:rPr>
          <w:rFonts w:ascii="Times New Roman" w:eastAsiaTheme="minorEastAsia" w:hAnsi="Times New Roman"/>
          <w:sz w:val="24"/>
          <w:szCs w:val="24"/>
        </w:rPr>
        <w:t>Microsoft</w:t>
      </w:r>
      <w:proofErr w:type="spellEnd"/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121C93" w:rsidRPr="00006F66">
        <w:rPr>
          <w:rFonts w:ascii="Times New Roman" w:eastAsiaTheme="minorEastAsia" w:hAnsi="Times New Roman"/>
          <w:sz w:val="24"/>
          <w:szCs w:val="24"/>
        </w:rPr>
        <w:t>Word</w:t>
      </w:r>
      <w:proofErr w:type="spellEnd"/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. </w:t>
      </w:r>
    </w:p>
    <w:p w:rsidR="00121C93" w:rsidRPr="00006F66" w:rsidRDefault="00121C93" w:rsidP="002706D6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006F66">
        <w:rPr>
          <w:rFonts w:ascii="Times New Roman" w:eastAsiaTheme="minorEastAsia" w:hAnsi="Times New Roman"/>
          <w:b/>
          <w:sz w:val="24"/>
          <w:szCs w:val="24"/>
        </w:rPr>
        <w:t>Без правильно оформленной заявки конкурсная работа не рассматривается</w:t>
      </w:r>
      <w:r w:rsidRPr="00006F66">
        <w:rPr>
          <w:rFonts w:ascii="Times New Roman" w:eastAsiaTheme="minorEastAsia" w:hAnsi="Times New Roman"/>
          <w:sz w:val="24"/>
          <w:szCs w:val="24"/>
        </w:rPr>
        <w:t>.</w:t>
      </w:r>
    </w:p>
    <w:p w:rsidR="00121C93" w:rsidRPr="00006F66" w:rsidRDefault="007851CB" w:rsidP="00121C93">
      <w:pPr>
        <w:pStyle w:val="ae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4.8</w:t>
      </w:r>
      <w:r w:rsidR="00121C93" w:rsidRPr="00006F66">
        <w:rPr>
          <w:rFonts w:ascii="Times New Roman" w:eastAsiaTheme="minorEastAsia" w:hAnsi="Times New Roman"/>
        </w:rPr>
        <w:t>. На Конкурс принимаются индивидуальные и коллективные проекты.</w:t>
      </w:r>
    </w:p>
    <w:p w:rsidR="00121C93" w:rsidRPr="00006F66" w:rsidRDefault="00121C93" w:rsidP="00121C93">
      <w:pPr>
        <w:pStyle w:val="ae"/>
        <w:numPr>
          <w:ilvl w:val="0"/>
          <w:numId w:val="35"/>
        </w:numPr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Представляемые работы должны соответствовать Положению о Конкурсе;</w:t>
      </w:r>
    </w:p>
    <w:p w:rsidR="00121C93" w:rsidRDefault="00121C93" w:rsidP="00121C93">
      <w:pPr>
        <w:pStyle w:val="ae"/>
        <w:numPr>
          <w:ilvl w:val="0"/>
          <w:numId w:val="35"/>
        </w:numPr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Работы не должны противоречить положениям действующего законодательства Российской Федерации, общепринятой этике и оскорблять человеческое достоинство.</w:t>
      </w:r>
    </w:p>
    <w:p w:rsidR="007E7CFD" w:rsidRPr="007E7CFD" w:rsidRDefault="007E7CFD" w:rsidP="007E7CFD">
      <w:pPr>
        <w:pStyle w:val="ae"/>
        <w:numPr>
          <w:ilvl w:val="0"/>
          <w:numId w:val="35"/>
        </w:numPr>
        <w:rPr>
          <w:rFonts w:ascii="Times New Roman" w:eastAsiaTheme="minorEastAsia" w:hAnsi="Times New Roman"/>
        </w:rPr>
      </w:pPr>
      <w:r w:rsidRPr="007E7CFD">
        <w:rPr>
          <w:rFonts w:ascii="Times New Roman" w:eastAsiaTheme="minorEastAsia" w:hAnsi="Times New Roman"/>
        </w:rPr>
        <w:t>Присланные электронные материалы (презентации и электронные носители) не возвращаются, рецензии авторам не высылаются;</w:t>
      </w:r>
    </w:p>
    <w:p w:rsidR="00121C93" w:rsidRPr="00006F66" w:rsidRDefault="00121C93" w:rsidP="007851CB">
      <w:pPr>
        <w:pStyle w:val="ae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 xml:space="preserve">В </w:t>
      </w:r>
      <w:r w:rsidR="005842FE" w:rsidRPr="00006F66">
        <w:rPr>
          <w:rFonts w:ascii="Times New Roman" w:eastAsiaTheme="minorEastAsia" w:hAnsi="Times New Roman"/>
        </w:rPr>
        <w:t>К</w:t>
      </w:r>
      <w:r w:rsidRPr="00006F66">
        <w:rPr>
          <w:rFonts w:ascii="Times New Roman" w:eastAsiaTheme="minorEastAsia" w:hAnsi="Times New Roman"/>
        </w:rPr>
        <w:t xml:space="preserve">онкурсе может принимать участие только </w:t>
      </w:r>
      <w:r w:rsidRPr="004E08D7">
        <w:rPr>
          <w:rFonts w:ascii="Times New Roman" w:eastAsiaTheme="minorEastAsia" w:hAnsi="Times New Roman"/>
          <w:b/>
          <w:u w:val="single"/>
        </w:rPr>
        <w:t>одна</w:t>
      </w:r>
      <w:r w:rsidRPr="00006F66">
        <w:rPr>
          <w:rFonts w:ascii="Times New Roman" w:eastAsiaTheme="minorEastAsia" w:hAnsi="Times New Roman"/>
        </w:rPr>
        <w:t xml:space="preserve"> работа, которая п</w:t>
      </w:r>
      <w:r w:rsidR="00BD664F">
        <w:rPr>
          <w:rFonts w:ascii="Times New Roman" w:eastAsiaTheme="minorEastAsia" w:hAnsi="Times New Roman"/>
        </w:rPr>
        <w:t>одаётся в одну из его номинаций</w:t>
      </w:r>
    </w:p>
    <w:p w:rsidR="005D2B45" w:rsidRPr="005D2B45" w:rsidRDefault="007851CB" w:rsidP="007851CB">
      <w:pPr>
        <w:widowControl/>
        <w:autoSpaceDE w:val="0"/>
        <w:autoSpaceDN w:val="0"/>
        <w:adjustRightInd w:val="0"/>
        <w:snapToGrid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>4.9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. </w:t>
      </w:r>
      <w:r w:rsidR="00E626AA">
        <w:rPr>
          <w:rFonts w:ascii="Times New Roman" w:hAnsi="Times New Roman"/>
          <w:b/>
          <w:sz w:val="24"/>
          <w:szCs w:val="24"/>
        </w:rPr>
        <w:t>Регистрация участников,</w:t>
      </w:r>
      <w:r w:rsidR="005D2B45" w:rsidRPr="005D2B45">
        <w:rPr>
          <w:rFonts w:ascii="Times New Roman" w:hAnsi="Times New Roman"/>
          <w:b/>
          <w:sz w:val="24"/>
          <w:szCs w:val="24"/>
        </w:rPr>
        <w:t xml:space="preserve"> прием конкурсных работ</w:t>
      </w:r>
      <w:r w:rsidR="007A42BB">
        <w:rPr>
          <w:rFonts w:ascii="Times New Roman" w:hAnsi="Times New Roman"/>
          <w:b/>
          <w:sz w:val="24"/>
          <w:szCs w:val="24"/>
        </w:rPr>
        <w:t xml:space="preserve"> и документов</w:t>
      </w:r>
      <w:r w:rsidR="00E626AA">
        <w:rPr>
          <w:rFonts w:ascii="Times New Roman" w:hAnsi="Times New Roman"/>
          <w:b/>
          <w:sz w:val="24"/>
          <w:szCs w:val="24"/>
        </w:rPr>
        <w:t xml:space="preserve"> </w:t>
      </w:r>
      <w:r w:rsidR="007A42BB">
        <w:rPr>
          <w:rFonts w:ascii="Times New Roman" w:hAnsi="Times New Roman"/>
          <w:b/>
          <w:sz w:val="24"/>
          <w:szCs w:val="24"/>
        </w:rPr>
        <w:t>проводи</w:t>
      </w:r>
      <w:r w:rsidR="005D2B45" w:rsidRPr="005D2B45">
        <w:rPr>
          <w:rFonts w:ascii="Times New Roman" w:hAnsi="Times New Roman"/>
          <w:b/>
          <w:sz w:val="24"/>
          <w:szCs w:val="24"/>
        </w:rPr>
        <w:t>тся в электронной</w:t>
      </w:r>
      <w:r w:rsidR="00D740E3">
        <w:rPr>
          <w:rFonts w:ascii="Times New Roman" w:hAnsi="Times New Roman"/>
          <w:b/>
          <w:sz w:val="24"/>
          <w:szCs w:val="24"/>
        </w:rPr>
        <w:t xml:space="preserve"> форме с заполнением всех полей </w:t>
      </w:r>
      <w:r w:rsidR="00D740E3" w:rsidRPr="00BD664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по</w:t>
      </w:r>
      <w:r w:rsidR="005D2B45" w:rsidRPr="00BD664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 xml:space="preserve"> </w:t>
      </w:r>
      <w:r w:rsidR="00D740E3" w:rsidRPr="00BD664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ссылке</w:t>
      </w:r>
      <w:r w:rsidR="005D2B45" w:rsidRPr="00BD664F">
        <w:rPr>
          <w:rFonts w:ascii="Times New Roman" w:hAnsi="Times New Roman"/>
          <w:b/>
          <w:sz w:val="24"/>
          <w:szCs w:val="24"/>
          <w:shd w:val="clear" w:color="auto" w:fill="FFFFFF" w:themeFill="background1"/>
        </w:rPr>
        <w:t>:</w:t>
      </w:r>
      <w:r w:rsidR="005D2B45" w:rsidRPr="005D2B45">
        <w:rPr>
          <w:rFonts w:ascii="Times New Roman" w:hAnsi="Times New Roman"/>
          <w:b/>
          <w:sz w:val="24"/>
          <w:szCs w:val="24"/>
        </w:rPr>
        <w:t xml:space="preserve"> </w:t>
      </w:r>
      <w:r w:rsidR="00556D07" w:rsidRPr="00556D07">
        <w:rPr>
          <w:rStyle w:val="ad"/>
          <w:rFonts w:ascii="Times New Roman" w:hAnsi="Times New Roman"/>
          <w:b/>
          <w:sz w:val="24"/>
          <w:szCs w:val="24"/>
        </w:rPr>
        <w:t>https://disk.yandex.ru/i/46VxbFy6gffL1A</w:t>
      </w:r>
      <w:r w:rsidR="00BD664F">
        <w:rPr>
          <w:rFonts w:ascii="Times New Roman" w:hAnsi="Times New Roman"/>
          <w:b/>
          <w:sz w:val="24"/>
          <w:szCs w:val="24"/>
        </w:rPr>
        <w:t xml:space="preserve"> </w:t>
      </w:r>
    </w:p>
    <w:p w:rsidR="005D2B45" w:rsidRDefault="005D2B45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24"/>
          <w:szCs w:val="24"/>
        </w:rPr>
      </w:pPr>
    </w:p>
    <w:p w:rsidR="00A50810" w:rsidRDefault="005D2B45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24"/>
          <w:szCs w:val="24"/>
        </w:rPr>
      </w:pPr>
      <w:r w:rsidRPr="00316702">
        <w:rPr>
          <w:rFonts w:ascii="Times New Roman" w:eastAsiaTheme="minorEastAsia" w:hAnsi="Times New Roman"/>
          <w:sz w:val="24"/>
          <w:szCs w:val="24"/>
        </w:rPr>
        <w:t>Участникам Конкурса (детям от 5 до 18 лет) необходимо зарегистрироваться в Навигаторе дополнительного образования детей Иркутской области по ссылке:</w:t>
      </w:r>
      <w:r w:rsidR="00D740E3">
        <w:rPr>
          <w:rFonts w:ascii="Times New Roman" w:eastAsiaTheme="minorEastAsia" w:hAnsi="Times New Roman"/>
          <w:sz w:val="24"/>
          <w:szCs w:val="24"/>
        </w:rPr>
        <w:t xml:space="preserve"> </w:t>
      </w:r>
      <w:r w:rsidR="004952EE" w:rsidRPr="004952EE">
        <w:rPr>
          <w:rStyle w:val="ad"/>
          <w:rFonts w:ascii="Times New Roman" w:eastAsiaTheme="minorEastAsia" w:hAnsi="Times New Roman"/>
          <w:sz w:val="24"/>
          <w:szCs w:val="24"/>
        </w:rPr>
        <w:t>https://р38.навигатор.дети/activity/2491/</w:t>
      </w:r>
    </w:p>
    <w:p w:rsidR="005D2B45" w:rsidRDefault="005D2B45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24"/>
          <w:szCs w:val="24"/>
        </w:rPr>
      </w:pPr>
    </w:p>
    <w:p w:rsidR="001E2473" w:rsidRPr="001E2473" w:rsidRDefault="007A4354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b/>
          <w:sz w:val="24"/>
          <w:szCs w:val="24"/>
        </w:rPr>
      </w:pPr>
      <w:r w:rsidRPr="001E2473">
        <w:rPr>
          <w:rFonts w:ascii="Times New Roman" w:eastAsiaTheme="minorEastAsia" w:hAnsi="Times New Roman"/>
          <w:b/>
          <w:sz w:val="24"/>
          <w:szCs w:val="24"/>
        </w:rPr>
        <w:t>Активные ссылки на</w:t>
      </w:r>
    </w:p>
    <w:p w:rsidR="00D740E3" w:rsidRPr="003D6EC8" w:rsidRDefault="005D2B45" w:rsidP="007A42BB">
      <w:pPr>
        <w:pStyle w:val="ac"/>
        <w:numPr>
          <w:ilvl w:val="0"/>
          <w:numId w:val="47"/>
        </w:numPr>
        <w:spacing w:after="0" w:line="240" w:lineRule="auto"/>
        <w:ind w:left="709" w:hanging="720"/>
        <w:rPr>
          <w:rFonts w:ascii="Times New Roman" w:eastAsiaTheme="minorEastAsia" w:hAnsi="Times New Roman"/>
          <w:sz w:val="24"/>
          <w:szCs w:val="24"/>
        </w:rPr>
      </w:pPr>
      <w:r w:rsidRPr="001E2473">
        <w:rPr>
          <w:rFonts w:ascii="Times New Roman" w:eastAsiaTheme="minorEastAsia" w:hAnsi="Times New Roman"/>
          <w:sz w:val="24"/>
          <w:szCs w:val="24"/>
        </w:rPr>
        <w:t>конкурсную работу</w:t>
      </w:r>
      <w:r w:rsidR="007A4354" w:rsidRPr="001E2473">
        <w:rPr>
          <w:rFonts w:ascii="Times New Roman" w:eastAsiaTheme="minorEastAsia" w:hAnsi="Times New Roman"/>
          <w:sz w:val="24"/>
          <w:szCs w:val="24"/>
        </w:rPr>
        <w:t>:</w:t>
      </w:r>
      <w:r w:rsidR="001E2473" w:rsidRPr="001E2473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1E2473">
        <w:rPr>
          <w:rFonts w:ascii="Times New Roman" w:eastAsiaTheme="minorEastAsia" w:hAnsi="Times New Roman"/>
          <w:sz w:val="24"/>
          <w:szCs w:val="24"/>
        </w:rPr>
        <w:t>видеоролик</w:t>
      </w:r>
      <w:r w:rsidR="007A4354" w:rsidRPr="001E2473">
        <w:rPr>
          <w:rFonts w:ascii="Times New Roman" w:eastAsiaTheme="minorEastAsia" w:hAnsi="Times New Roman"/>
          <w:sz w:val="24"/>
          <w:szCs w:val="24"/>
        </w:rPr>
        <w:t xml:space="preserve"> (</w:t>
      </w:r>
      <w:r w:rsidR="001E2473" w:rsidRPr="001E2473">
        <w:rPr>
          <w:rFonts w:ascii="Times New Roman" w:eastAsiaTheme="minorEastAsia" w:hAnsi="Times New Roman"/>
          <w:sz w:val="24"/>
          <w:szCs w:val="24"/>
        </w:rPr>
        <w:t>размещенный на</w:t>
      </w:r>
      <w:r w:rsidR="003D6EC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3D6EC8" w:rsidRPr="00006F66">
        <w:rPr>
          <w:rFonts w:ascii="Times New Roman" w:eastAsiaTheme="minorEastAsia" w:hAnsi="Times New Roman"/>
          <w:sz w:val="24"/>
          <w:szCs w:val="24"/>
        </w:rPr>
        <w:t>видеохостинге</w:t>
      </w:r>
      <w:proofErr w:type="spellEnd"/>
      <w:r w:rsidR="001E2473" w:rsidRPr="001E2473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E2473" w:rsidRPr="001E2473">
        <w:rPr>
          <w:rFonts w:ascii="Times New Roman" w:eastAsiaTheme="minorEastAsia" w:hAnsi="Times New Roman"/>
          <w:sz w:val="24"/>
          <w:szCs w:val="24"/>
          <w:lang w:val="en-US"/>
        </w:rPr>
        <w:t>R</w:t>
      </w:r>
      <w:proofErr w:type="spellStart"/>
      <w:r w:rsidR="001E2473" w:rsidRPr="001E2473">
        <w:rPr>
          <w:rFonts w:ascii="Times New Roman" w:eastAsiaTheme="minorEastAsia" w:hAnsi="Times New Roman"/>
          <w:sz w:val="24"/>
          <w:szCs w:val="24"/>
        </w:rPr>
        <w:t>utube</w:t>
      </w:r>
      <w:proofErr w:type="spellEnd"/>
      <w:r w:rsidR="007A4354" w:rsidRPr="001E2473">
        <w:rPr>
          <w:rFonts w:ascii="Times New Roman" w:eastAsiaTheme="minorEastAsia" w:hAnsi="Times New Roman"/>
          <w:sz w:val="24"/>
          <w:szCs w:val="24"/>
        </w:rPr>
        <w:t>)</w:t>
      </w:r>
      <w:r w:rsidR="007A42BB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7A42BB" w:rsidRPr="007A42BB">
        <w:rPr>
          <w:rFonts w:ascii="Times New Roman" w:eastAsiaTheme="minorEastAsia" w:hAnsi="Times New Roman"/>
          <w:sz w:val="24"/>
          <w:szCs w:val="24"/>
        </w:rPr>
        <w:t xml:space="preserve">сочинение, рассказ, </w:t>
      </w:r>
      <w:r w:rsidRPr="003D6EC8">
        <w:rPr>
          <w:rFonts w:ascii="Times New Roman" w:eastAsiaTheme="minorEastAsia" w:hAnsi="Times New Roman"/>
          <w:sz w:val="24"/>
          <w:szCs w:val="24"/>
        </w:rPr>
        <w:t>эссе</w:t>
      </w:r>
      <w:r w:rsidR="00D740E3" w:rsidRPr="003D6EC8">
        <w:rPr>
          <w:rFonts w:ascii="Times New Roman" w:eastAsiaTheme="minorEastAsia" w:hAnsi="Times New Roman"/>
          <w:sz w:val="24"/>
          <w:szCs w:val="24"/>
        </w:rPr>
        <w:t>, презентацию,</w:t>
      </w:r>
    </w:p>
    <w:p w:rsidR="00D740E3" w:rsidRPr="001E2473" w:rsidRDefault="00D740E3" w:rsidP="007A42BB">
      <w:pPr>
        <w:pStyle w:val="ac"/>
        <w:numPr>
          <w:ilvl w:val="0"/>
          <w:numId w:val="47"/>
        </w:numPr>
        <w:spacing w:after="0" w:line="240" w:lineRule="auto"/>
        <w:ind w:left="709" w:hanging="720"/>
        <w:rPr>
          <w:rFonts w:ascii="Times New Roman" w:eastAsiaTheme="minorEastAsia" w:hAnsi="Times New Roman"/>
          <w:sz w:val="24"/>
          <w:szCs w:val="24"/>
        </w:rPr>
      </w:pPr>
      <w:r w:rsidRPr="001E2473">
        <w:rPr>
          <w:rFonts w:ascii="Times New Roman" w:eastAsiaTheme="minorEastAsia" w:hAnsi="Times New Roman"/>
          <w:sz w:val="24"/>
          <w:szCs w:val="24"/>
        </w:rPr>
        <w:t>заполненную заявку,</w:t>
      </w:r>
    </w:p>
    <w:p w:rsidR="00D740E3" w:rsidRPr="001E2473" w:rsidRDefault="00D740E3" w:rsidP="001E2473">
      <w:pPr>
        <w:pStyle w:val="ac"/>
        <w:numPr>
          <w:ilvl w:val="0"/>
          <w:numId w:val="47"/>
        </w:numPr>
        <w:spacing w:after="0" w:line="245" w:lineRule="atLeast"/>
        <w:ind w:left="709" w:hanging="720"/>
        <w:rPr>
          <w:rFonts w:ascii="Times New Roman" w:eastAsiaTheme="minorEastAsia" w:hAnsi="Times New Roman"/>
          <w:sz w:val="24"/>
          <w:szCs w:val="24"/>
        </w:rPr>
      </w:pPr>
      <w:r w:rsidRPr="001E2473">
        <w:rPr>
          <w:rFonts w:ascii="Times New Roman" w:eastAsiaTheme="minorEastAsia" w:hAnsi="Times New Roman"/>
          <w:sz w:val="24"/>
          <w:szCs w:val="24"/>
        </w:rPr>
        <w:t>заполненные</w:t>
      </w:r>
      <w:r w:rsidR="005D2B45" w:rsidRPr="001E2473">
        <w:rPr>
          <w:rFonts w:ascii="Times New Roman" w:eastAsiaTheme="minorEastAsia" w:hAnsi="Times New Roman"/>
          <w:sz w:val="24"/>
          <w:szCs w:val="24"/>
        </w:rPr>
        <w:t xml:space="preserve"> согласия на обработку персональных д</w:t>
      </w:r>
      <w:r w:rsidR="007A42BB">
        <w:rPr>
          <w:rFonts w:ascii="Times New Roman" w:eastAsiaTheme="minorEastAsia" w:hAnsi="Times New Roman"/>
          <w:sz w:val="24"/>
          <w:szCs w:val="24"/>
        </w:rPr>
        <w:t>анных</w:t>
      </w:r>
    </w:p>
    <w:p w:rsidR="005D2B45" w:rsidRDefault="00D740E3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b/>
          <w:sz w:val="24"/>
          <w:szCs w:val="24"/>
        </w:rPr>
      </w:pPr>
      <w:r w:rsidRPr="00D740E3">
        <w:rPr>
          <w:rFonts w:ascii="Times New Roman" w:eastAsiaTheme="minorEastAsia" w:hAnsi="Times New Roman"/>
          <w:b/>
          <w:sz w:val="24"/>
          <w:szCs w:val="24"/>
        </w:rPr>
        <w:t>вставляются в со</w:t>
      </w:r>
      <w:r>
        <w:rPr>
          <w:rFonts w:ascii="Times New Roman" w:eastAsiaTheme="minorEastAsia" w:hAnsi="Times New Roman"/>
          <w:b/>
          <w:sz w:val="24"/>
          <w:szCs w:val="24"/>
        </w:rPr>
        <w:t>о</w:t>
      </w:r>
      <w:r w:rsidRPr="00D740E3">
        <w:rPr>
          <w:rFonts w:ascii="Times New Roman" w:eastAsiaTheme="minorEastAsia" w:hAnsi="Times New Roman"/>
          <w:b/>
          <w:sz w:val="24"/>
          <w:szCs w:val="24"/>
        </w:rPr>
        <w:t>тветствующие</w:t>
      </w:r>
      <w:r w:rsidR="005D2B45" w:rsidRPr="00D740E3">
        <w:rPr>
          <w:rFonts w:ascii="Times New Roman" w:eastAsiaTheme="minorEastAsia" w:hAnsi="Times New Roman"/>
          <w:b/>
          <w:sz w:val="24"/>
          <w:szCs w:val="24"/>
        </w:rPr>
        <w:t xml:space="preserve"> поля электронной регистрационной формы.</w:t>
      </w:r>
    </w:p>
    <w:p w:rsidR="00D740E3" w:rsidRPr="00D740E3" w:rsidRDefault="00D740E3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b/>
          <w:sz w:val="24"/>
          <w:szCs w:val="24"/>
        </w:rPr>
      </w:pPr>
    </w:p>
    <w:p w:rsidR="005D2B45" w:rsidRPr="005D2B45" w:rsidRDefault="005D2B45" w:rsidP="007A42BB">
      <w:pPr>
        <w:widowControl/>
        <w:snapToGrid/>
        <w:spacing w:line="245" w:lineRule="atLeast"/>
        <w:ind w:left="1" w:firstLine="1"/>
        <w:rPr>
          <w:rFonts w:ascii="Times New Roman" w:eastAsiaTheme="minorEastAsia" w:hAnsi="Times New Roman"/>
          <w:sz w:val="24"/>
          <w:szCs w:val="24"/>
        </w:rPr>
      </w:pPr>
      <w:r w:rsidRPr="005D2B45">
        <w:rPr>
          <w:rFonts w:ascii="Times New Roman" w:eastAsiaTheme="minorEastAsia" w:hAnsi="Times New Roman"/>
          <w:sz w:val="24"/>
          <w:szCs w:val="24"/>
        </w:rPr>
        <w:t>Согласие на обработку персональных да</w:t>
      </w:r>
      <w:r w:rsidR="00A007D9">
        <w:rPr>
          <w:rFonts w:ascii="Times New Roman" w:eastAsiaTheme="minorEastAsia" w:hAnsi="Times New Roman"/>
          <w:sz w:val="24"/>
          <w:szCs w:val="24"/>
        </w:rPr>
        <w:t>нных участника, не достигшего 18</w:t>
      </w:r>
      <w:r w:rsidRPr="005D2B45">
        <w:rPr>
          <w:rFonts w:ascii="Times New Roman" w:eastAsiaTheme="minorEastAsia" w:hAnsi="Times New Roman"/>
          <w:sz w:val="24"/>
          <w:szCs w:val="24"/>
        </w:rPr>
        <w:t> лет, заполняется одним из родителей (законным представителем).</w:t>
      </w:r>
    </w:p>
    <w:p w:rsidR="005D2B45" w:rsidRPr="005D2B45" w:rsidRDefault="005D2B45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24"/>
          <w:szCs w:val="24"/>
        </w:rPr>
      </w:pPr>
      <w:r w:rsidRPr="005D2B45">
        <w:rPr>
          <w:rFonts w:ascii="Times New Roman" w:eastAsiaTheme="minorEastAsia" w:hAnsi="Times New Roman"/>
          <w:sz w:val="24"/>
          <w:szCs w:val="24"/>
        </w:rPr>
        <w:t>Формы согласия на обработку персональных данных для уч</w:t>
      </w:r>
      <w:r w:rsidR="005C7E47">
        <w:rPr>
          <w:rFonts w:ascii="Times New Roman" w:eastAsiaTheme="minorEastAsia" w:hAnsi="Times New Roman"/>
          <w:sz w:val="24"/>
          <w:szCs w:val="24"/>
        </w:rPr>
        <w:t>астников до 1</w:t>
      </w:r>
      <w:r w:rsidR="00A007D9">
        <w:rPr>
          <w:rFonts w:ascii="Times New Roman" w:eastAsiaTheme="minorEastAsia" w:hAnsi="Times New Roman"/>
          <w:sz w:val="24"/>
          <w:szCs w:val="24"/>
        </w:rPr>
        <w:t>8</w:t>
      </w:r>
      <w:r w:rsidR="005C7E47">
        <w:rPr>
          <w:rFonts w:ascii="Times New Roman" w:eastAsiaTheme="minorEastAsia" w:hAnsi="Times New Roman"/>
          <w:sz w:val="24"/>
          <w:szCs w:val="24"/>
        </w:rPr>
        <w:t xml:space="preserve"> лет (Приложение 3</w:t>
      </w:r>
      <w:r w:rsidRPr="005D2B45">
        <w:rPr>
          <w:rFonts w:ascii="Times New Roman" w:eastAsiaTheme="minorEastAsia" w:hAnsi="Times New Roman"/>
          <w:sz w:val="24"/>
          <w:szCs w:val="24"/>
        </w:rPr>
        <w:t>) и для участн</w:t>
      </w:r>
      <w:r w:rsidR="00A007D9">
        <w:rPr>
          <w:rFonts w:ascii="Times New Roman" w:eastAsiaTheme="minorEastAsia" w:hAnsi="Times New Roman"/>
          <w:sz w:val="24"/>
          <w:szCs w:val="24"/>
        </w:rPr>
        <w:t>иков старше 18</w:t>
      </w:r>
      <w:r w:rsidR="005C7E47">
        <w:rPr>
          <w:rFonts w:ascii="Times New Roman" w:eastAsiaTheme="minorEastAsia" w:hAnsi="Times New Roman"/>
          <w:sz w:val="24"/>
          <w:szCs w:val="24"/>
        </w:rPr>
        <w:t xml:space="preserve"> лет (Приложение 4</w:t>
      </w:r>
      <w:r w:rsidRPr="005D2B45">
        <w:rPr>
          <w:rFonts w:ascii="Times New Roman" w:eastAsiaTheme="minorEastAsia" w:hAnsi="Times New Roman"/>
          <w:sz w:val="24"/>
          <w:szCs w:val="24"/>
        </w:rPr>
        <w:t>).</w:t>
      </w:r>
    </w:p>
    <w:p w:rsidR="005D2B45" w:rsidRDefault="001E2473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Ссылки на конкурсную работу</w:t>
      </w:r>
      <w:r w:rsidR="005D2B45" w:rsidRPr="005D2B45">
        <w:rPr>
          <w:rFonts w:ascii="Times New Roman" w:eastAsiaTheme="minorEastAsia" w:hAnsi="Times New Roman"/>
          <w:sz w:val="24"/>
          <w:szCs w:val="24"/>
        </w:rPr>
        <w:t xml:space="preserve"> (видеоролик</w:t>
      </w:r>
      <w:r w:rsidR="005C7E47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7A42BB" w:rsidRPr="007A42BB">
        <w:rPr>
          <w:rFonts w:ascii="Times New Roman" w:eastAsiaTheme="minorEastAsia" w:hAnsi="Times New Roman"/>
          <w:sz w:val="24"/>
          <w:szCs w:val="24"/>
        </w:rPr>
        <w:t xml:space="preserve">сочинение, рассказ, </w:t>
      </w:r>
      <w:r w:rsidR="005C7E47">
        <w:rPr>
          <w:rFonts w:ascii="Times New Roman" w:eastAsiaTheme="minorEastAsia" w:hAnsi="Times New Roman"/>
          <w:sz w:val="24"/>
          <w:szCs w:val="24"/>
        </w:rPr>
        <w:t>эссе</w:t>
      </w:r>
      <w:r w:rsidR="007A42BB">
        <w:rPr>
          <w:rFonts w:ascii="Times New Roman" w:eastAsiaTheme="minorEastAsia" w:hAnsi="Times New Roman"/>
          <w:sz w:val="24"/>
          <w:szCs w:val="24"/>
        </w:rPr>
        <w:t>, презентацию), заявку</w:t>
      </w:r>
      <w:r w:rsidR="00D740E3">
        <w:rPr>
          <w:rFonts w:ascii="Times New Roman" w:eastAsiaTheme="minorEastAsia" w:hAnsi="Times New Roman"/>
          <w:sz w:val="24"/>
          <w:szCs w:val="24"/>
        </w:rPr>
        <w:t>,</w:t>
      </w:r>
      <w:r w:rsidR="005D2B45" w:rsidRPr="005D2B45">
        <w:rPr>
          <w:rFonts w:ascii="Times New Roman" w:eastAsiaTheme="minorEastAsia" w:hAnsi="Times New Roman"/>
          <w:sz w:val="24"/>
          <w:szCs w:val="24"/>
        </w:rPr>
        <w:t xml:space="preserve"> согласия на обработку персональных данных должны быть доступными по указанным вами ссылкам в полях электронной регистрационной формы </w:t>
      </w:r>
      <w:r w:rsidR="005C7E47">
        <w:rPr>
          <w:rFonts w:ascii="Times New Roman" w:eastAsiaTheme="minorEastAsia" w:hAnsi="Times New Roman"/>
          <w:b/>
          <w:sz w:val="24"/>
          <w:szCs w:val="24"/>
        </w:rPr>
        <w:t>до 15</w:t>
      </w:r>
      <w:r w:rsidR="005D2B45" w:rsidRPr="005D2B45"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 w:rsidR="005C7E47">
        <w:rPr>
          <w:rFonts w:ascii="Times New Roman" w:eastAsiaTheme="minorEastAsia" w:hAnsi="Times New Roman"/>
          <w:b/>
          <w:sz w:val="24"/>
          <w:szCs w:val="24"/>
        </w:rPr>
        <w:t>октября</w:t>
      </w:r>
      <w:r w:rsidR="00062AD3">
        <w:rPr>
          <w:rFonts w:ascii="Times New Roman" w:eastAsiaTheme="minorEastAsia" w:hAnsi="Times New Roman"/>
          <w:b/>
          <w:sz w:val="24"/>
          <w:szCs w:val="24"/>
        </w:rPr>
        <w:t xml:space="preserve"> 2026</w:t>
      </w:r>
      <w:r w:rsidR="005D2B45" w:rsidRPr="005D2B45">
        <w:rPr>
          <w:rFonts w:ascii="Times New Roman" w:eastAsiaTheme="minorEastAsia" w:hAnsi="Times New Roman"/>
          <w:b/>
          <w:sz w:val="24"/>
          <w:szCs w:val="24"/>
        </w:rPr>
        <w:t xml:space="preserve"> года.</w:t>
      </w:r>
    </w:p>
    <w:p w:rsidR="001E2473" w:rsidRPr="005D2B45" w:rsidRDefault="001E2473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Заявки</w:t>
      </w:r>
      <w:r w:rsidRPr="005D2B45">
        <w:rPr>
          <w:rFonts w:ascii="Times New Roman" w:eastAsiaTheme="minorEastAsia" w:hAnsi="Times New Roman"/>
          <w:sz w:val="24"/>
          <w:szCs w:val="24"/>
        </w:rPr>
        <w:t xml:space="preserve"> на участие с </w:t>
      </w:r>
      <w:r>
        <w:rPr>
          <w:rFonts w:ascii="Times New Roman" w:eastAsiaTheme="minorEastAsia" w:hAnsi="Times New Roman"/>
          <w:sz w:val="24"/>
          <w:szCs w:val="24"/>
        </w:rPr>
        <w:t>НЕАКТИВНЫМИ ссылками</w:t>
      </w:r>
      <w:r w:rsidRPr="005D2B45"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sz w:val="24"/>
          <w:szCs w:val="24"/>
        </w:rPr>
        <w:t>рассматриваться не будут.</w:t>
      </w:r>
    </w:p>
    <w:p w:rsidR="005D2B45" w:rsidRPr="005D2B45" w:rsidRDefault="005D2B45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24"/>
          <w:szCs w:val="24"/>
        </w:rPr>
      </w:pPr>
      <w:r w:rsidRPr="005D2B45">
        <w:rPr>
          <w:rFonts w:ascii="Times New Roman" w:eastAsiaTheme="minorEastAsia" w:hAnsi="Times New Roman"/>
          <w:sz w:val="24"/>
          <w:szCs w:val="24"/>
        </w:rPr>
        <w:t xml:space="preserve">Подавая заявку, заявитель выражает согласие на обработку </w:t>
      </w:r>
      <w:proofErr w:type="spellStart"/>
      <w:r w:rsidR="001E2473">
        <w:rPr>
          <w:rFonts w:ascii="Times New Roman" w:eastAsiaTheme="minorEastAsia" w:hAnsi="Times New Roman"/>
          <w:sz w:val="24"/>
          <w:szCs w:val="24"/>
        </w:rPr>
        <w:t>соорганизатором</w:t>
      </w:r>
      <w:proofErr w:type="spellEnd"/>
      <w:r w:rsidRPr="005D2B45">
        <w:rPr>
          <w:rFonts w:ascii="Times New Roman" w:eastAsiaTheme="minorEastAsia" w:hAnsi="Times New Roman"/>
          <w:sz w:val="24"/>
          <w:szCs w:val="24"/>
        </w:rPr>
        <w:t xml:space="preserve"> конкурса его персональных данных и данных участника в порядке, предусмотренном действующим законодательством публикацию</w:t>
      </w:r>
      <w:r w:rsidR="007A4354">
        <w:rPr>
          <w:rFonts w:ascii="Times New Roman" w:eastAsiaTheme="minorEastAsia" w:hAnsi="Times New Roman"/>
          <w:sz w:val="24"/>
          <w:szCs w:val="24"/>
        </w:rPr>
        <w:t> видеоролика, эссе, презентацию.</w:t>
      </w:r>
    </w:p>
    <w:p w:rsidR="005D2B45" w:rsidRPr="005D2B45" w:rsidRDefault="005D2B45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24"/>
          <w:szCs w:val="24"/>
        </w:rPr>
      </w:pPr>
      <w:r w:rsidRPr="005D2B45">
        <w:rPr>
          <w:rFonts w:ascii="Times New Roman" w:eastAsiaTheme="minorEastAsia" w:hAnsi="Times New Roman"/>
          <w:b/>
          <w:sz w:val="24"/>
          <w:szCs w:val="24"/>
        </w:rPr>
        <w:t>!!! В рамках пилотного регионального проекта</w:t>
      </w:r>
      <w:r w:rsidRPr="005D2B45">
        <w:rPr>
          <w:rFonts w:ascii="Times New Roman" w:eastAsiaTheme="minorEastAsia" w:hAnsi="Times New Roman"/>
          <w:sz w:val="24"/>
          <w:szCs w:val="24"/>
        </w:rPr>
        <w:t xml:space="preserve"> «Повышение успешности обучающихся средствами современного конкурсного движения системы дополнительного образования детей», участие в конкурсе предусматривает обяза</w:t>
      </w:r>
      <w:r w:rsidR="007A4354">
        <w:rPr>
          <w:rFonts w:ascii="Times New Roman" w:eastAsiaTheme="minorEastAsia" w:hAnsi="Times New Roman"/>
          <w:sz w:val="24"/>
          <w:szCs w:val="24"/>
        </w:rPr>
        <w:t>тельное участие в опросе. Ссылка на опрос будет включена</w:t>
      </w:r>
      <w:r w:rsidRPr="005D2B45">
        <w:rPr>
          <w:rFonts w:ascii="Times New Roman" w:eastAsiaTheme="minorEastAsia" w:hAnsi="Times New Roman"/>
          <w:sz w:val="24"/>
          <w:szCs w:val="24"/>
        </w:rPr>
        <w:t xml:space="preserve"> в электронную форму регистрации.</w:t>
      </w:r>
    </w:p>
    <w:p w:rsidR="005D2B45" w:rsidRPr="005D2B45" w:rsidRDefault="005D2B45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b/>
          <w:sz w:val="24"/>
          <w:szCs w:val="24"/>
        </w:rPr>
      </w:pPr>
      <w:r w:rsidRPr="005D2B45">
        <w:rPr>
          <w:rFonts w:ascii="Times New Roman" w:eastAsiaTheme="minorEastAsia" w:hAnsi="Times New Roman"/>
          <w:b/>
          <w:sz w:val="24"/>
          <w:szCs w:val="24"/>
        </w:rPr>
        <w:t>ЭЛЕКТРОННАЯ РЕГИСТ</w:t>
      </w:r>
      <w:r w:rsidR="005C7E47">
        <w:rPr>
          <w:rFonts w:ascii="Times New Roman" w:eastAsiaTheme="minorEastAsia" w:hAnsi="Times New Roman"/>
          <w:b/>
          <w:sz w:val="24"/>
          <w:szCs w:val="24"/>
        </w:rPr>
        <w:t>РАЦИОННА</w:t>
      </w:r>
      <w:r w:rsidR="00062AD3">
        <w:rPr>
          <w:rFonts w:ascii="Times New Roman" w:eastAsiaTheme="minorEastAsia" w:hAnsi="Times New Roman"/>
          <w:b/>
          <w:sz w:val="24"/>
          <w:szCs w:val="24"/>
        </w:rPr>
        <w:t>Я ФОРМА БУДЕТ ЗАКРЫТА 06.04.2026</w:t>
      </w:r>
      <w:r w:rsidRPr="005D2B45">
        <w:rPr>
          <w:rFonts w:ascii="Times New Roman" w:eastAsiaTheme="minorEastAsia" w:hAnsi="Times New Roman"/>
          <w:b/>
          <w:sz w:val="24"/>
          <w:szCs w:val="24"/>
        </w:rPr>
        <w:t xml:space="preserve"> ГОДА В 00:00.</w:t>
      </w:r>
    </w:p>
    <w:p w:rsidR="005D2B45" w:rsidRPr="005D2B45" w:rsidRDefault="005D2B45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24"/>
          <w:szCs w:val="24"/>
        </w:rPr>
      </w:pPr>
      <w:r w:rsidRPr="005D2B45">
        <w:rPr>
          <w:rFonts w:ascii="Times New Roman" w:eastAsiaTheme="minorEastAsia" w:hAnsi="Times New Roman"/>
          <w:sz w:val="24"/>
          <w:szCs w:val="24"/>
        </w:rPr>
        <w:t>Заявки, направленные другим способом и после указанного срока рассматриваться не будут!</w:t>
      </w:r>
    </w:p>
    <w:p w:rsidR="005D2B45" w:rsidRPr="005D2B45" w:rsidRDefault="005D2B45" w:rsidP="005D2B45">
      <w:pPr>
        <w:widowControl/>
        <w:snapToGrid/>
        <w:spacing w:line="245" w:lineRule="atLeast"/>
        <w:ind w:firstLine="0"/>
        <w:rPr>
          <w:rFonts w:ascii="Times New Roman" w:eastAsiaTheme="minorEastAsia" w:hAnsi="Times New Roman"/>
          <w:sz w:val="24"/>
          <w:szCs w:val="24"/>
          <w:u w:val="single"/>
        </w:rPr>
      </w:pPr>
    </w:p>
    <w:p w:rsidR="005D2B45" w:rsidRPr="005D2B45" w:rsidRDefault="005D2B45" w:rsidP="008E6916">
      <w:pPr>
        <w:widowControl/>
        <w:snapToGrid/>
        <w:spacing w:line="245" w:lineRule="atLeast"/>
        <w:ind w:firstLine="0"/>
        <w:jc w:val="center"/>
        <w:rPr>
          <w:rFonts w:ascii="Times New Roman" w:eastAsiaTheme="minorEastAsia" w:hAnsi="Times New Roman"/>
          <w:sz w:val="24"/>
          <w:szCs w:val="24"/>
        </w:rPr>
      </w:pPr>
    </w:p>
    <w:p w:rsidR="00B132C2" w:rsidRPr="00006F66" w:rsidRDefault="005842FE" w:rsidP="008E6916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006F66">
        <w:rPr>
          <w:rFonts w:ascii="Times New Roman" w:eastAsiaTheme="minorEastAsia" w:hAnsi="Times New Roman"/>
          <w:b/>
          <w:sz w:val="24"/>
          <w:szCs w:val="24"/>
        </w:rPr>
        <w:t xml:space="preserve">5. </w:t>
      </w:r>
      <w:r w:rsidR="00B132C2" w:rsidRPr="00006F66">
        <w:rPr>
          <w:rFonts w:ascii="Times New Roman" w:eastAsiaTheme="minorEastAsia" w:hAnsi="Times New Roman"/>
          <w:b/>
          <w:sz w:val="24"/>
          <w:szCs w:val="24"/>
        </w:rPr>
        <w:t xml:space="preserve">Критерии оценки конкурсных работ и поощрение участников </w:t>
      </w:r>
      <w:r w:rsidRPr="00006F66">
        <w:rPr>
          <w:rFonts w:ascii="Times New Roman" w:eastAsiaTheme="minorEastAsia" w:hAnsi="Times New Roman"/>
          <w:b/>
          <w:sz w:val="24"/>
          <w:szCs w:val="24"/>
        </w:rPr>
        <w:t>К</w:t>
      </w:r>
      <w:r w:rsidR="00B132C2" w:rsidRPr="00006F66">
        <w:rPr>
          <w:rFonts w:ascii="Times New Roman" w:eastAsiaTheme="minorEastAsia" w:hAnsi="Times New Roman"/>
          <w:b/>
          <w:sz w:val="24"/>
          <w:szCs w:val="24"/>
        </w:rPr>
        <w:t>онкурса</w:t>
      </w:r>
    </w:p>
    <w:p w:rsidR="005842FE" w:rsidRPr="00006F66" w:rsidRDefault="005842FE" w:rsidP="005842FE">
      <w:pPr>
        <w:autoSpaceDE w:val="0"/>
        <w:autoSpaceDN w:val="0"/>
        <w:adjustRightInd w:val="0"/>
        <w:spacing w:line="240" w:lineRule="auto"/>
        <w:ind w:left="720" w:firstLine="0"/>
        <w:rPr>
          <w:rFonts w:ascii="Times New Roman" w:eastAsiaTheme="minorEastAsia" w:hAnsi="Times New Roman"/>
          <w:b/>
          <w:sz w:val="24"/>
          <w:szCs w:val="24"/>
        </w:rPr>
      </w:pPr>
    </w:p>
    <w:p w:rsidR="00B132C2" w:rsidRPr="00006F66" w:rsidRDefault="00B132C2" w:rsidP="00B132C2">
      <w:pPr>
        <w:pStyle w:val="ae"/>
        <w:spacing w:before="0" w:beforeAutospacing="0" w:after="0" w:afterAutospacing="0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5.1.</w:t>
      </w:r>
      <w:r w:rsidR="002F1D81" w:rsidRPr="00006F66">
        <w:rPr>
          <w:rFonts w:ascii="Times New Roman" w:eastAsiaTheme="minorEastAsia" w:hAnsi="Times New Roman"/>
        </w:rPr>
        <w:t xml:space="preserve"> </w:t>
      </w:r>
      <w:r w:rsidRPr="00006F66">
        <w:rPr>
          <w:rFonts w:ascii="Times New Roman" w:eastAsiaTheme="minorEastAsia" w:hAnsi="Times New Roman"/>
        </w:rPr>
        <w:t>Жюри оценивает:</w:t>
      </w:r>
    </w:p>
    <w:p w:rsidR="00B132C2" w:rsidRPr="00006F66" w:rsidRDefault="00B132C2" w:rsidP="003D6EC8">
      <w:pPr>
        <w:pStyle w:val="ae"/>
        <w:numPr>
          <w:ilvl w:val="0"/>
          <w:numId w:val="48"/>
        </w:numPr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глубину содержания, конкретность изложения материала;</w:t>
      </w:r>
    </w:p>
    <w:p w:rsidR="00B132C2" w:rsidRPr="00006F66" w:rsidRDefault="00B132C2" w:rsidP="003D6EC8">
      <w:pPr>
        <w:pStyle w:val="ae"/>
        <w:numPr>
          <w:ilvl w:val="0"/>
          <w:numId w:val="48"/>
        </w:numPr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 xml:space="preserve">связь представленного материала с ключевыми историческими событиями (периодами) в России; </w:t>
      </w:r>
    </w:p>
    <w:p w:rsidR="00B132C2" w:rsidRPr="00006F66" w:rsidRDefault="00B132C2" w:rsidP="003D6EC8">
      <w:pPr>
        <w:pStyle w:val="ac"/>
        <w:numPr>
          <w:ilvl w:val="0"/>
          <w:numId w:val="4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06F66">
        <w:rPr>
          <w:rFonts w:ascii="Times New Roman" w:eastAsiaTheme="minorEastAsia" w:hAnsi="Times New Roman"/>
          <w:sz w:val="24"/>
          <w:szCs w:val="24"/>
          <w:lang w:eastAsia="ru-RU"/>
        </w:rPr>
        <w:t>раскрытие темы через предмет (экспонат, реликвию), не используя в качестве реликвии своих родственников.</w:t>
      </w:r>
    </w:p>
    <w:p w:rsidR="00B132C2" w:rsidRPr="00006F66" w:rsidRDefault="00B132C2" w:rsidP="003D6EC8">
      <w:pPr>
        <w:pStyle w:val="ae"/>
        <w:numPr>
          <w:ilvl w:val="0"/>
          <w:numId w:val="48"/>
        </w:numPr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>качество и оформление визуального ряда презентации/видеофильма;</w:t>
      </w:r>
    </w:p>
    <w:p w:rsidR="00B132C2" w:rsidRDefault="00B132C2" w:rsidP="003D6EC8">
      <w:pPr>
        <w:pStyle w:val="ae"/>
        <w:numPr>
          <w:ilvl w:val="0"/>
          <w:numId w:val="48"/>
        </w:numPr>
        <w:tabs>
          <w:tab w:val="left" w:pos="426"/>
        </w:tabs>
        <w:spacing w:before="0" w:beforeAutospacing="0" w:after="0" w:afterAutospacing="0"/>
        <w:ind w:left="426" w:hanging="426"/>
        <w:jc w:val="both"/>
        <w:rPr>
          <w:rFonts w:ascii="Times New Roman" w:eastAsiaTheme="minorEastAsia" w:hAnsi="Times New Roman"/>
        </w:rPr>
      </w:pPr>
      <w:r w:rsidRPr="00006F66">
        <w:rPr>
          <w:rFonts w:ascii="Times New Roman" w:eastAsiaTheme="minorEastAsia" w:hAnsi="Times New Roman"/>
        </w:rPr>
        <w:t xml:space="preserve"> эмоциональность изложения материала и сценическую речь конкурсанта, представившего видео </w:t>
      </w:r>
      <w:r w:rsidR="0014104F">
        <w:rPr>
          <w:rFonts w:ascii="Times New Roman" w:eastAsiaTheme="minorEastAsia" w:hAnsi="Times New Roman"/>
        </w:rPr>
        <w:t xml:space="preserve">презентацию своего проекта на </w:t>
      </w:r>
      <w:r w:rsidR="0014104F">
        <w:rPr>
          <w:rFonts w:ascii="Times New Roman" w:eastAsiaTheme="minorEastAsia" w:hAnsi="Times New Roman"/>
          <w:lang w:val="en-US"/>
        </w:rPr>
        <w:t>R</w:t>
      </w:r>
      <w:proofErr w:type="spellStart"/>
      <w:r w:rsidRPr="00006F66">
        <w:rPr>
          <w:rFonts w:ascii="Times New Roman" w:eastAsiaTheme="minorEastAsia" w:hAnsi="Times New Roman"/>
        </w:rPr>
        <w:t>utube</w:t>
      </w:r>
      <w:proofErr w:type="spellEnd"/>
      <w:r w:rsidRPr="00006F66">
        <w:rPr>
          <w:rFonts w:ascii="Times New Roman" w:eastAsiaTheme="minorEastAsia" w:hAnsi="Times New Roman"/>
        </w:rPr>
        <w:t>.</w:t>
      </w:r>
    </w:p>
    <w:p w:rsidR="003D6EC8" w:rsidRPr="00006F66" w:rsidRDefault="003D6EC8" w:rsidP="003D6EC8">
      <w:pPr>
        <w:pStyle w:val="ae"/>
        <w:tabs>
          <w:tab w:val="left" w:pos="426"/>
        </w:tabs>
        <w:spacing w:before="0" w:beforeAutospacing="0" w:after="0" w:afterAutospacing="0"/>
        <w:ind w:left="426"/>
        <w:jc w:val="both"/>
        <w:rPr>
          <w:rFonts w:ascii="Times New Roman" w:eastAsiaTheme="minorEastAsia" w:hAnsi="Times New Roman"/>
        </w:rPr>
      </w:pPr>
    </w:p>
    <w:p w:rsidR="00586D6C" w:rsidRPr="00006F66" w:rsidRDefault="00586D6C" w:rsidP="000D004A">
      <w:pPr>
        <w:pStyle w:val="ae"/>
        <w:spacing w:before="0" w:beforeAutospacing="0" w:after="0" w:afterAutospacing="0"/>
        <w:ind w:left="491"/>
        <w:jc w:val="both"/>
        <w:rPr>
          <w:rFonts w:ascii="Times New Roman" w:eastAsiaTheme="minorEastAsia" w:hAnsi="Times New Roman"/>
        </w:rPr>
      </w:pPr>
    </w:p>
    <w:p w:rsidR="002F1D81" w:rsidRPr="003D6EC8" w:rsidRDefault="002F1D81" w:rsidP="003D6EC8">
      <w:pPr>
        <w:pStyle w:val="ac"/>
        <w:numPr>
          <w:ilvl w:val="0"/>
          <w:numId w:val="49"/>
        </w:numPr>
        <w:contextualSpacing/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3D6EC8">
        <w:rPr>
          <w:rFonts w:ascii="Times New Roman" w:eastAsiaTheme="minorEastAsia" w:hAnsi="Times New Roman"/>
          <w:b/>
          <w:sz w:val="24"/>
          <w:szCs w:val="24"/>
        </w:rPr>
        <w:t>Пор</w:t>
      </w:r>
      <w:r w:rsidR="005842FE" w:rsidRPr="003D6EC8">
        <w:rPr>
          <w:rFonts w:ascii="Times New Roman" w:eastAsiaTheme="minorEastAsia" w:hAnsi="Times New Roman"/>
          <w:b/>
          <w:sz w:val="24"/>
          <w:szCs w:val="24"/>
        </w:rPr>
        <w:t>ядок подведения итогов Конкурса</w:t>
      </w:r>
    </w:p>
    <w:p w:rsidR="002F1D81" w:rsidRPr="00006F66" w:rsidRDefault="002F1D81" w:rsidP="002F1D81">
      <w:pPr>
        <w:shd w:val="clear" w:color="auto" w:fill="FFFFFF"/>
        <w:spacing w:line="240" w:lineRule="auto"/>
        <w:ind w:firstLine="0"/>
        <w:contextualSpacing/>
        <w:rPr>
          <w:rFonts w:ascii="Times New Roman" w:eastAsiaTheme="minorEastAsia" w:hAnsi="Times New Roman"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 xml:space="preserve">6.1. Итоговый протокол будет размещён на сайте регионального </w:t>
      </w:r>
      <w:r w:rsidR="000D004A" w:rsidRPr="00006F66">
        <w:rPr>
          <w:rFonts w:ascii="Times New Roman" w:eastAsiaTheme="minorEastAsia" w:hAnsi="Times New Roman"/>
          <w:sz w:val="24"/>
          <w:szCs w:val="24"/>
        </w:rPr>
        <w:t xml:space="preserve">соорганизатора </w:t>
      </w:r>
      <w:r w:rsidRPr="00006F66">
        <w:rPr>
          <w:rFonts w:ascii="Times New Roman" w:eastAsiaTheme="minorEastAsia" w:hAnsi="Times New Roman"/>
          <w:sz w:val="24"/>
          <w:szCs w:val="24"/>
        </w:rPr>
        <w:t xml:space="preserve">Конкурса ГАУ ДО ИО «Центр развития дополнительного образования детей»: </w:t>
      </w:r>
      <w:hyperlink r:id="rId8" w:history="1">
        <w:r w:rsidRPr="00006F66">
          <w:rPr>
            <w:rStyle w:val="ad"/>
            <w:rFonts w:ascii="Times New Roman" w:eastAsiaTheme="minorEastAsia" w:hAnsi="Times New Roman"/>
            <w:sz w:val="24"/>
            <w:szCs w:val="24"/>
          </w:rPr>
          <w:t>http://детирк38.рф/</w:t>
        </w:r>
      </w:hyperlink>
      <w:r w:rsidRPr="00006F66">
        <w:rPr>
          <w:rStyle w:val="ad"/>
          <w:rFonts w:ascii="Times New Roman" w:eastAsiaTheme="minorEastAsia" w:hAnsi="Times New Roman"/>
          <w:sz w:val="24"/>
          <w:szCs w:val="24"/>
        </w:rPr>
        <w:t xml:space="preserve"> </w:t>
      </w:r>
      <w:r w:rsidR="00062AD3">
        <w:rPr>
          <w:rFonts w:ascii="Times New Roman" w:eastAsiaTheme="minorEastAsia" w:hAnsi="Times New Roman"/>
          <w:sz w:val="24"/>
          <w:szCs w:val="24"/>
        </w:rPr>
        <w:t xml:space="preserve"> после 30 апреля 2026</w:t>
      </w:r>
      <w:r w:rsidRPr="00006F66">
        <w:rPr>
          <w:rFonts w:ascii="Times New Roman" w:eastAsiaTheme="minorEastAsia" w:hAnsi="Times New Roman"/>
          <w:sz w:val="24"/>
          <w:szCs w:val="24"/>
        </w:rPr>
        <w:t xml:space="preserve"> года.</w:t>
      </w:r>
    </w:p>
    <w:p w:rsidR="000D004A" w:rsidRPr="00006F66" w:rsidRDefault="000D004A" w:rsidP="002F1D81">
      <w:pPr>
        <w:shd w:val="clear" w:color="auto" w:fill="FFFFFF"/>
        <w:spacing w:line="240" w:lineRule="auto"/>
        <w:ind w:firstLine="0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2F1D81" w:rsidRDefault="002F1D81" w:rsidP="002F1D81">
      <w:pPr>
        <w:shd w:val="clear" w:color="auto" w:fill="FFFFFF"/>
        <w:spacing w:line="240" w:lineRule="auto"/>
        <w:ind w:firstLine="0"/>
        <w:contextualSpacing/>
        <w:rPr>
          <w:rFonts w:eastAsiaTheme="minorEastAsia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>6.2.</w:t>
      </w:r>
      <w:r w:rsidR="00B017BD" w:rsidRPr="00006F66">
        <w:rPr>
          <w:rFonts w:ascii="Times New Roman" w:eastAsiaTheme="minorEastAsia" w:hAnsi="Times New Roman"/>
          <w:color w:val="000000"/>
          <w:sz w:val="24"/>
          <w:szCs w:val="24"/>
        </w:rPr>
        <w:t xml:space="preserve"> </w:t>
      </w:r>
      <w:r w:rsidR="00B017BD" w:rsidRPr="00494EAD">
        <w:rPr>
          <w:rFonts w:ascii="Times New Roman" w:eastAsiaTheme="minorEastAsia" w:hAnsi="Times New Roman"/>
          <w:sz w:val="24"/>
          <w:szCs w:val="24"/>
        </w:rPr>
        <w:t>Дипломы и сертификаты в электронном виде победителям и участникам Конкурса можно</w:t>
      </w:r>
      <w:r w:rsidR="00062AD3">
        <w:rPr>
          <w:rFonts w:ascii="Times New Roman" w:eastAsiaTheme="minorEastAsia" w:hAnsi="Times New Roman"/>
          <w:sz w:val="24"/>
          <w:szCs w:val="24"/>
        </w:rPr>
        <w:t xml:space="preserve"> будет скачать после 31 мая 2026</w:t>
      </w:r>
      <w:r w:rsidR="00B017BD" w:rsidRPr="00494EAD">
        <w:rPr>
          <w:rFonts w:ascii="Times New Roman" w:eastAsiaTheme="minorEastAsia" w:hAnsi="Times New Roman"/>
          <w:sz w:val="24"/>
          <w:szCs w:val="24"/>
        </w:rPr>
        <w:t xml:space="preserve"> года по ссылке</w:t>
      </w:r>
      <w:r w:rsidR="00494EAD" w:rsidRPr="00494EAD">
        <w:rPr>
          <w:rFonts w:ascii="Times New Roman" w:eastAsiaTheme="minorEastAsia" w:hAnsi="Times New Roman"/>
          <w:sz w:val="24"/>
          <w:szCs w:val="24"/>
        </w:rPr>
        <w:t xml:space="preserve">: </w:t>
      </w:r>
      <w:r w:rsidR="00D823DE" w:rsidRPr="00D823DE">
        <w:rPr>
          <w:rStyle w:val="ad"/>
          <w:rFonts w:ascii="Times New Roman" w:eastAsiaTheme="minorEastAsia" w:hAnsi="Times New Roman"/>
          <w:sz w:val="24"/>
          <w:szCs w:val="24"/>
        </w:rPr>
        <w:t>https://disk.yandex.ru/d/syHwbG1MjefyiA</w:t>
      </w:r>
    </w:p>
    <w:p w:rsidR="00494EAD" w:rsidRDefault="00494EAD" w:rsidP="002F1D81">
      <w:pPr>
        <w:shd w:val="clear" w:color="auto" w:fill="FFFFFF"/>
        <w:spacing w:line="240" w:lineRule="auto"/>
        <w:ind w:firstLine="0"/>
        <w:contextualSpacing/>
        <w:rPr>
          <w:rFonts w:eastAsiaTheme="minorEastAsia"/>
        </w:rPr>
      </w:pPr>
    </w:p>
    <w:p w:rsidR="00494EAD" w:rsidRDefault="00D823DE" w:rsidP="002F1D81">
      <w:pPr>
        <w:shd w:val="clear" w:color="auto" w:fill="FFFFFF"/>
        <w:spacing w:line="240" w:lineRule="auto"/>
        <w:ind w:firstLine="0"/>
        <w:contextualSpacing/>
        <w:rPr>
          <w:rFonts w:eastAsiaTheme="minorEastAsia"/>
        </w:rPr>
      </w:pPr>
      <w:r w:rsidRPr="00D823DE">
        <w:rPr>
          <w:rFonts w:eastAsiaTheme="minorEastAsia"/>
          <w:noProof/>
        </w:rPr>
        <w:drawing>
          <wp:inline distT="0" distB="0" distL="0" distR="0">
            <wp:extent cx="1381125" cy="1381125"/>
            <wp:effectExtent l="0" t="0" r="9525" b="9525"/>
            <wp:docPr id="3" name="Рисунок 3" descr="C:\Users\zalman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lman\Downloads\q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EAD" w:rsidRDefault="00494EAD" w:rsidP="002F1D81">
      <w:pPr>
        <w:shd w:val="clear" w:color="auto" w:fill="FFFFFF"/>
        <w:spacing w:line="240" w:lineRule="auto"/>
        <w:ind w:firstLine="0"/>
        <w:contextualSpacing/>
        <w:rPr>
          <w:rFonts w:eastAsiaTheme="minorEastAsia"/>
        </w:rPr>
      </w:pPr>
    </w:p>
    <w:p w:rsidR="00230168" w:rsidRPr="00006F66" w:rsidRDefault="00230168" w:rsidP="00230168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21C93" w:rsidRPr="00006F66" w:rsidRDefault="002F1D81" w:rsidP="00027F9E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006F66">
        <w:rPr>
          <w:rFonts w:ascii="Times New Roman" w:hAnsi="Times New Roman"/>
          <w:b/>
          <w:sz w:val="24"/>
          <w:szCs w:val="24"/>
        </w:rPr>
        <w:t>7</w:t>
      </w:r>
      <w:r w:rsidR="00121C93" w:rsidRPr="00006F66">
        <w:rPr>
          <w:rFonts w:ascii="Times New Roman" w:hAnsi="Times New Roman"/>
          <w:b/>
          <w:sz w:val="24"/>
          <w:szCs w:val="24"/>
        </w:rPr>
        <w:t xml:space="preserve">. Участие финалистов </w:t>
      </w:r>
      <w:r w:rsidR="000D004A" w:rsidRPr="00006F66">
        <w:rPr>
          <w:rFonts w:ascii="Times New Roman" w:hAnsi="Times New Roman"/>
          <w:b/>
          <w:sz w:val="24"/>
          <w:szCs w:val="24"/>
        </w:rPr>
        <w:t>Всероссийского к</w:t>
      </w:r>
      <w:r w:rsidR="00121C93" w:rsidRPr="00006F66">
        <w:rPr>
          <w:rFonts w:ascii="Times New Roman" w:hAnsi="Times New Roman"/>
          <w:b/>
          <w:sz w:val="24"/>
          <w:szCs w:val="24"/>
        </w:rPr>
        <w:t>онкурса</w:t>
      </w:r>
      <w:r w:rsidR="000D004A" w:rsidRPr="00006F66">
        <w:rPr>
          <w:rFonts w:ascii="Times New Roman" w:hAnsi="Times New Roman"/>
          <w:b/>
          <w:sz w:val="24"/>
          <w:szCs w:val="24"/>
        </w:rPr>
        <w:t xml:space="preserve"> творческих проектов учащихся, студентов и молодёжи «Моя семейная реликвия»</w:t>
      </w:r>
      <w:r w:rsidR="00A50810" w:rsidRPr="00006F66">
        <w:rPr>
          <w:rFonts w:ascii="Times New Roman" w:hAnsi="Times New Roman"/>
          <w:b/>
          <w:sz w:val="24"/>
          <w:szCs w:val="24"/>
        </w:rPr>
        <w:t xml:space="preserve"> </w:t>
      </w:r>
      <w:r w:rsidR="00121C93" w:rsidRPr="00006F66">
        <w:rPr>
          <w:rFonts w:ascii="Times New Roman" w:hAnsi="Times New Roman"/>
          <w:b/>
          <w:sz w:val="24"/>
          <w:szCs w:val="24"/>
        </w:rPr>
        <w:t>в но</w:t>
      </w:r>
      <w:r w:rsidR="00A50810" w:rsidRPr="00006F66">
        <w:rPr>
          <w:rFonts w:ascii="Times New Roman" w:hAnsi="Times New Roman"/>
          <w:b/>
          <w:sz w:val="24"/>
          <w:szCs w:val="24"/>
        </w:rPr>
        <w:t>минации на Национальну</w:t>
      </w:r>
      <w:r w:rsidR="00062AD3">
        <w:rPr>
          <w:rFonts w:ascii="Times New Roman" w:hAnsi="Times New Roman"/>
          <w:b/>
          <w:sz w:val="24"/>
          <w:szCs w:val="24"/>
        </w:rPr>
        <w:t>ю премию «Семейная реликвия-2026</w:t>
      </w:r>
      <w:r w:rsidR="00A50810" w:rsidRPr="00006F66">
        <w:rPr>
          <w:rFonts w:ascii="Times New Roman" w:hAnsi="Times New Roman"/>
          <w:b/>
          <w:sz w:val="24"/>
          <w:szCs w:val="24"/>
        </w:rPr>
        <w:t>»</w:t>
      </w:r>
    </w:p>
    <w:p w:rsidR="00121C93" w:rsidRPr="00006F66" w:rsidRDefault="00121C93" w:rsidP="00121C93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121C93" w:rsidRPr="00006F66" w:rsidRDefault="002F1D81" w:rsidP="002F1D81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>7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>.1. Любой финалист в возрасте 14 лет и старше может стать ном</w:t>
      </w:r>
      <w:r w:rsidR="00A50810" w:rsidRPr="00006F66">
        <w:rPr>
          <w:rFonts w:ascii="Times New Roman" w:eastAsiaTheme="minorEastAsia" w:hAnsi="Times New Roman"/>
          <w:sz w:val="24"/>
          <w:szCs w:val="24"/>
        </w:rPr>
        <w:t>инантом на Национальну</w:t>
      </w:r>
      <w:r w:rsidR="0014104F">
        <w:rPr>
          <w:rFonts w:ascii="Times New Roman" w:eastAsiaTheme="minorEastAsia" w:hAnsi="Times New Roman"/>
          <w:sz w:val="24"/>
          <w:szCs w:val="24"/>
        </w:rPr>
        <w:t>ю премию «Се</w:t>
      </w:r>
      <w:r w:rsidR="00062AD3">
        <w:rPr>
          <w:rFonts w:ascii="Times New Roman" w:eastAsiaTheme="minorEastAsia" w:hAnsi="Times New Roman"/>
          <w:sz w:val="24"/>
          <w:szCs w:val="24"/>
        </w:rPr>
        <w:t>мейная реликвия-2026</w:t>
      </w:r>
      <w:r w:rsidR="00A50810" w:rsidRPr="00006F66">
        <w:rPr>
          <w:rFonts w:ascii="Times New Roman" w:eastAsiaTheme="minorEastAsia" w:hAnsi="Times New Roman"/>
          <w:sz w:val="24"/>
          <w:szCs w:val="24"/>
        </w:rPr>
        <w:t>»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 xml:space="preserve"> при условии, что к своей конкурсной работе он прикрепит видео презентацию своего проекта с его личным рассказом о проекте (конкурсной работе) длительностью не более 5 мин. и укажет в сво</w:t>
      </w:r>
      <w:r w:rsidR="00A50810" w:rsidRPr="00006F66">
        <w:rPr>
          <w:rFonts w:ascii="Times New Roman" w:eastAsiaTheme="minorEastAsia" w:hAnsi="Times New Roman"/>
          <w:sz w:val="24"/>
          <w:szCs w:val="24"/>
        </w:rPr>
        <w:t>ей Конкурсной заявке в графе «номинация» – «на Национальную премию «Сем</w:t>
      </w:r>
      <w:r w:rsidR="000D4A02">
        <w:rPr>
          <w:rFonts w:ascii="Times New Roman" w:eastAsiaTheme="minorEastAsia" w:hAnsi="Times New Roman"/>
          <w:sz w:val="24"/>
          <w:szCs w:val="24"/>
        </w:rPr>
        <w:t>ейная реликвия-2026</w:t>
      </w:r>
      <w:r w:rsidR="00A50810" w:rsidRPr="00006F66">
        <w:rPr>
          <w:rFonts w:ascii="Times New Roman" w:eastAsiaTheme="minorEastAsia" w:hAnsi="Times New Roman"/>
          <w:sz w:val="24"/>
          <w:szCs w:val="24"/>
        </w:rPr>
        <w:t>»</w:t>
      </w:r>
      <w:r w:rsidR="00121C93" w:rsidRPr="00006F66">
        <w:rPr>
          <w:rFonts w:ascii="Times New Roman" w:eastAsiaTheme="minorEastAsia" w:hAnsi="Times New Roman"/>
          <w:sz w:val="24"/>
          <w:szCs w:val="24"/>
        </w:rPr>
        <w:t>.</w:t>
      </w:r>
    </w:p>
    <w:p w:rsidR="00121C93" w:rsidRPr="00006F66" w:rsidRDefault="00121C93" w:rsidP="00121C93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>Центральное жюри Всероссийского Конкурса отбирает лучшие работы, соответствующие критериям Национальной премии и предоставляет их на рассмотрение Комитета по прису</w:t>
      </w:r>
      <w:r w:rsidR="00A50810" w:rsidRPr="00006F66">
        <w:rPr>
          <w:rFonts w:ascii="Times New Roman" w:eastAsiaTheme="minorEastAsia" w:hAnsi="Times New Roman"/>
          <w:sz w:val="24"/>
          <w:szCs w:val="24"/>
        </w:rPr>
        <w:t>ждению Национально</w:t>
      </w:r>
      <w:r w:rsidR="0014104F">
        <w:rPr>
          <w:rFonts w:ascii="Times New Roman" w:eastAsiaTheme="minorEastAsia" w:hAnsi="Times New Roman"/>
          <w:sz w:val="24"/>
          <w:szCs w:val="24"/>
        </w:rPr>
        <w:t>й премии «Семейная реликвия-2</w:t>
      </w:r>
      <w:r w:rsidR="000D4A02">
        <w:rPr>
          <w:rFonts w:ascii="Times New Roman" w:eastAsiaTheme="minorEastAsia" w:hAnsi="Times New Roman"/>
          <w:sz w:val="24"/>
          <w:szCs w:val="24"/>
        </w:rPr>
        <w:t>026</w:t>
      </w:r>
      <w:r w:rsidR="00A50810" w:rsidRPr="00006F66">
        <w:rPr>
          <w:rFonts w:ascii="Times New Roman" w:eastAsiaTheme="minorEastAsia" w:hAnsi="Times New Roman"/>
          <w:sz w:val="24"/>
          <w:szCs w:val="24"/>
        </w:rPr>
        <w:t>»</w:t>
      </w:r>
      <w:r w:rsidRPr="00006F66">
        <w:rPr>
          <w:rFonts w:ascii="Times New Roman" w:eastAsiaTheme="minorEastAsia" w:hAnsi="Times New Roman"/>
          <w:sz w:val="24"/>
          <w:szCs w:val="24"/>
        </w:rPr>
        <w:t>.</w:t>
      </w:r>
    </w:p>
    <w:p w:rsidR="00121C93" w:rsidRPr="00006F66" w:rsidRDefault="00121C93" w:rsidP="00121C93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>Лауреаты премии награждаются в соответствие с положением о национально</w:t>
      </w:r>
      <w:r w:rsidR="000D4A02">
        <w:rPr>
          <w:rFonts w:ascii="Times New Roman" w:eastAsiaTheme="minorEastAsia" w:hAnsi="Times New Roman"/>
          <w:sz w:val="24"/>
          <w:szCs w:val="24"/>
        </w:rPr>
        <w:t>й премии «Семейная реликвия-2026</w:t>
      </w:r>
      <w:r w:rsidRPr="00006F66">
        <w:rPr>
          <w:rFonts w:ascii="Times New Roman" w:eastAsiaTheme="minorEastAsia" w:hAnsi="Times New Roman"/>
          <w:sz w:val="24"/>
          <w:szCs w:val="24"/>
        </w:rPr>
        <w:t>».</w:t>
      </w:r>
    </w:p>
    <w:p w:rsidR="00A50810" w:rsidRPr="00006F66" w:rsidRDefault="00A50810" w:rsidP="005C3535">
      <w:pPr>
        <w:spacing w:line="240" w:lineRule="auto"/>
        <w:ind w:firstLine="0"/>
        <w:rPr>
          <w:rFonts w:ascii="Times New Roman" w:eastAsiaTheme="minorEastAsia" w:hAnsi="Times New Roman"/>
          <w:sz w:val="24"/>
          <w:szCs w:val="24"/>
        </w:rPr>
      </w:pPr>
    </w:p>
    <w:p w:rsidR="000D004A" w:rsidRPr="00006F66" w:rsidRDefault="005C3535" w:rsidP="005C3535">
      <w:pPr>
        <w:spacing w:line="240" w:lineRule="auto"/>
        <w:ind w:firstLine="1"/>
        <w:rPr>
          <w:rFonts w:ascii="Times New Roman" w:eastAsiaTheme="minorEastAsia" w:hAnsi="Times New Roman"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 xml:space="preserve">       </w:t>
      </w:r>
      <w:r w:rsidR="000D004A" w:rsidRPr="00006F66">
        <w:rPr>
          <w:rFonts w:ascii="Times New Roman" w:eastAsiaTheme="minorEastAsia" w:hAnsi="Times New Roman"/>
          <w:sz w:val="24"/>
          <w:szCs w:val="24"/>
        </w:rPr>
        <w:t>Видео ролики с записью выступлений конкурсантов, претендующих на получение Национально</w:t>
      </w:r>
      <w:r w:rsidR="000D4A02">
        <w:rPr>
          <w:rFonts w:ascii="Times New Roman" w:eastAsiaTheme="minorEastAsia" w:hAnsi="Times New Roman"/>
          <w:sz w:val="24"/>
          <w:szCs w:val="24"/>
        </w:rPr>
        <w:t>й премии «Семейная реликвия-2026</w:t>
      </w:r>
      <w:r w:rsidR="000D004A" w:rsidRPr="00006F66">
        <w:rPr>
          <w:rFonts w:ascii="Times New Roman" w:eastAsiaTheme="minorEastAsia" w:hAnsi="Times New Roman"/>
          <w:sz w:val="24"/>
          <w:szCs w:val="24"/>
        </w:rPr>
        <w:t xml:space="preserve">», размещаются на </w:t>
      </w:r>
      <w:proofErr w:type="spellStart"/>
      <w:r w:rsidR="000D004A" w:rsidRPr="00006F66">
        <w:rPr>
          <w:rFonts w:ascii="Times New Roman" w:eastAsiaTheme="minorEastAsia" w:hAnsi="Times New Roman"/>
          <w:sz w:val="24"/>
          <w:szCs w:val="24"/>
        </w:rPr>
        <w:t>видеохостинге</w:t>
      </w:r>
      <w:proofErr w:type="spellEnd"/>
      <w:r w:rsidR="000D004A" w:rsidRPr="00006F6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14104F">
        <w:rPr>
          <w:rFonts w:ascii="Times New Roman" w:eastAsiaTheme="minorEastAsia" w:hAnsi="Times New Roman"/>
          <w:lang w:val="en-US"/>
        </w:rPr>
        <w:t>R</w:t>
      </w:r>
      <w:proofErr w:type="spellStart"/>
      <w:r w:rsidR="0014104F" w:rsidRPr="00006F66">
        <w:rPr>
          <w:rFonts w:ascii="Times New Roman" w:eastAsiaTheme="minorEastAsia" w:hAnsi="Times New Roman"/>
        </w:rPr>
        <w:t>utube</w:t>
      </w:r>
      <w:proofErr w:type="spellEnd"/>
      <w:r w:rsidR="0014104F" w:rsidRPr="00006F6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0D004A" w:rsidRPr="00006F66">
        <w:rPr>
          <w:rFonts w:ascii="Times New Roman" w:eastAsiaTheme="minorEastAsia" w:hAnsi="Times New Roman"/>
          <w:sz w:val="24"/>
          <w:szCs w:val="24"/>
        </w:rPr>
        <w:t>с ограниченным доступом (просмотр только по ссылке). Ссылка на ролик включается в заявку участника.</w:t>
      </w:r>
    </w:p>
    <w:p w:rsidR="005C3535" w:rsidRDefault="005C3535" w:rsidP="005C3535">
      <w:pPr>
        <w:spacing w:line="240" w:lineRule="auto"/>
        <w:contextualSpacing/>
        <w:rPr>
          <w:rFonts w:ascii="Times New Roman" w:eastAsiaTheme="minorEastAsia" w:hAnsi="Times New Roman"/>
          <w:b/>
          <w:sz w:val="24"/>
          <w:szCs w:val="24"/>
        </w:rPr>
      </w:pPr>
      <w:r w:rsidRPr="00006F66">
        <w:rPr>
          <w:rFonts w:ascii="Times New Roman" w:eastAsiaTheme="minorEastAsia" w:hAnsi="Times New Roman"/>
          <w:sz w:val="24"/>
          <w:szCs w:val="24"/>
        </w:rPr>
        <w:t xml:space="preserve">Все ссылки на конкурсные работы, размещённые в интернете должны быть </w:t>
      </w:r>
      <w:r w:rsidR="000D4A02">
        <w:rPr>
          <w:rFonts w:ascii="Times New Roman" w:eastAsiaTheme="minorEastAsia" w:hAnsi="Times New Roman"/>
          <w:b/>
          <w:sz w:val="24"/>
          <w:szCs w:val="24"/>
        </w:rPr>
        <w:t>рабочими до 15 октября 2026</w:t>
      </w:r>
      <w:r w:rsidRPr="00006F66">
        <w:rPr>
          <w:rFonts w:ascii="Times New Roman" w:eastAsiaTheme="minorEastAsia" w:hAnsi="Times New Roman"/>
          <w:b/>
          <w:sz w:val="24"/>
          <w:szCs w:val="24"/>
        </w:rPr>
        <w:t xml:space="preserve"> г.</w:t>
      </w:r>
    </w:p>
    <w:p w:rsidR="007A4354" w:rsidRDefault="007A4354" w:rsidP="005C3535">
      <w:pPr>
        <w:spacing w:line="240" w:lineRule="auto"/>
        <w:contextualSpacing/>
        <w:rPr>
          <w:rFonts w:ascii="Times New Roman" w:eastAsiaTheme="minorEastAsia" w:hAnsi="Times New Roman"/>
          <w:b/>
          <w:sz w:val="24"/>
          <w:szCs w:val="24"/>
        </w:rPr>
      </w:pPr>
    </w:p>
    <w:p w:rsidR="00154BAC" w:rsidRDefault="00847124" w:rsidP="005C3535">
      <w:pPr>
        <w:spacing w:line="240" w:lineRule="auto"/>
        <w:contextualSpacing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>Контактное лицо: Бутаков Иван Сергеевич</w:t>
      </w:r>
      <w:r w:rsidR="00154BAC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:rsidR="00847124" w:rsidRPr="00006F66" w:rsidRDefault="00154BAC" w:rsidP="005C3535">
      <w:pPr>
        <w:spacing w:line="24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154BAC">
        <w:rPr>
          <w:rFonts w:ascii="Times New Roman" w:eastAsiaTheme="minorEastAsia" w:hAnsi="Times New Roman"/>
          <w:sz w:val="24"/>
          <w:szCs w:val="24"/>
        </w:rPr>
        <w:t>т.: 8(3952)348-779</w:t>
      </w:r>
    </w:p>
    <w:p w:rsidR="005C3535" w:rsidRDefault="005C3535" w:rsidP="005C3535">
      <w:pPr>
        <w:spacing w:line="240" w:lineRule="auto"/>
        <w:ind w:firstLine="1"/>
        <w:rPr>
          <w:rFonts w:ascii="Times New Roman" w:eastAsiaTheme="minorEastAsia" w:hAnsi="Times New Roman"/>
          <w:sz w:val="28"/>
          <w:szCs w:val="28"/>
        </w:rPr>
      </w:pPr>
    </w:p>
    <w:p w:rsidR="00121C93" w:rsidRDefault="00121C93" w:rsidP="00121C93">
      <w:pPr>
        <w:pStyle w:val="ae"/>
        <w:jc w:val="center"/>
        <w:rPr>
          <w:rFonts w:ascii="Times New Roman" w:eastAsiaTheme="minorEastAsia" w:hAnsi="Times New Roman"/>
          <w:b/>
          <w:sz w:val="28"/>
          <w:szCs w:val="28"/>
        </w:rPr>
      </w:pPr>
    </w:p>
    <w:p w:rsidR="002D73B0" w:rsidRDefault="002D73B0" w:rsidP="00121C93">
      <w:pPr>
        <w:rPr>
          <w:rFonts w:ascii="Times New Roman" w:eastAsiaTheme="minorEastAsia" w:hAnsi="Times New Roman"/>
          <w:sz w:val="28"/>
          <w:szCs w:val="28"/>
        </w:rPr>
      </w:pPr>
    </w:p>
    <w:p w:rsidR="002D73B0" w:rsidRDefault="002D73B0" w:rsidP="00121C93">
      <w:pPr>
        <w:rPr>
          <w:rFonts w:ascii="Times New Roman" w:eastAsiaTheme="minorEastAsia" w:hAnsi="Times New Roman"/>
          <w:sz w:val="28"/>
          <w:szCs w:val="28"/>
        </w:rPr>
      </w:pPr>
    </w:p>
    <w:p w:rsidR="002D73B0" w:rsidRDefault="002D73B0" w:rsidP="00121C93">
      <w:pPr>
        <w:rPr>
          <w:rFonts w:ascii="Times New Roman" w:eastAsiaTheme="minorEastAsia" w:hAnsi="Times New Roman"/>
          <w:sz w:val="28"/>
          <w:szCs w:val="28"/>
        </w:rPr>
      </w:pPr>
    </w:p>
    <w:p w:rsidR="002D73B0" w:rsidRDefault="002D73B0" w:rsidP="00121C93">
      <w:pPr>
        <w:rPr>
          <w:rFonts w:ascii="Times New Roman" w:eastAsiaTheme="minorEastAsia" w:hAnsi="Times New Roman"/>
          <w:sz w:val="28"/>
          <w:szCs w:val="28"/>
        </w:rPr>
      </w:pPr>
    </w:p>
    <w:p w:rsidR="002D73B0" w:rsidRDefault="002D73B0" w:rsidP="00121C93">
      <w:pPr>
        <w:rPr>
          <w:rFonts w:ascii="Times New Roman" w:eastAsiaTheme="minorEastAsia" w:hAnsi="Times New Roman"/>
          <w:sz w:val="28"/>
          <w:szCs w:val="28"/>
        </w:rPr>
      </w:pPr>
    </w:p>
    <w:p w:rsidR="002D73B0" w:rsidRDefault="002D73B0" w:rsidP="00121C93">
      <w:pPr>
        <w:rPr>
          <w:rFonts w:ascii="Times New Roman" w:eastAsiaTheme="minorEastAsia" w:hAnsi="Times New Roman"/>
          <w:sz w:val="28"/>
          <w:szCs w:val="28"/>
        </w:rPr>
      </w:pPr>
    </w:p>
    <w:p w:rsidR="002D73B0" w:rsidRDefault="002D73B0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494EAD" w:rsidRDefault="00494EAD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5C7E47" w:rsidRDefault="005C7E47" w:rsidP="00494EAD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9D7628" w:rsidRDefault="009D7628" w:rsidP="001F0E9E">
      <w:pPr>
        <w:ind w:firstLine="0"/>
        <w:rPr>
          <w:rFonts w:ascii="Times New Roman" w:eastAsiaTheme="minorEastAsia" w:hAnsi="Times New Roman"/>
          <w:sz w:val="28"/>
          <w:szCs w:val="28"/>
        </w:rPr>
      </w:pPr>
    </w:p>
    <w:p w:rsidR="001F0E9E" w:rsidRDefault="001F0E9E" w:rsidP="001F0E9E">
      <w:pPr>
        <w:ind w:firstLine="0"/>
        <w:rPr>
          <w:rFonts w:ascii="Times New Roman" w:hAnsi="Times New Roman"/>
          <w:i/>
          <w:sz w:val="28"/>
          <w:szCs w:val="28"/>
        </w:rPr>
      </w:pPr>
    </w:p>
    <w:p w:rsidR="002D73B0" w:rsidRPr="001F0E9E" w:rsidRDefault="002D73B0" w:rsidP="002D73B0">
      <w:pPr>
        <w:jc w:val="right"/>
        <w:rPr>
          <w:rFonts w:ascii="Times New Roman" w:hAnsi="Times New Roman"/>
          <w:i/>
          <w:sz w:val="24"/>
          <w:szCs w:val="28"/>
        </w:rPr>
      </w:pPr>
      <w:r w:rsidRPr="001F0E9E">
        <w:rPr>
          <w:rFonts w:ascii="Times New Roman" w:hAnsi="Times New Roman"/>
          <w:i/>
          <w:sz w:val="24"/>
          <w:szCs w:val="28"/>
        </w:rPr>
        <w:t>Приложение 1</w:t>
      </w:r>
    </w:p>
    <w:p w:rsidR="002D73B0" w:rsidRDefault="002D73B0" w:rsidP="002D73B0">
      <w:pPr>
        <w:tabs>
          <w:tab w:val="left" w:pos="-180"/>
          <w:tab w:val="left" w:pos="0"/>
          <w:tab w:val="left" w:pos="13992"/>
        </w:tabs>
        <w:spacing w:after="120"/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(Образец титульного листа для номинации «литература»)</w:t>
      </w:r>
    </w:p>
    <w:p w:rsidR="002D73B0" w:rsidRDefault="002D73B0" w:rsidP="002D73B0">
      <w:pPr>
        <w:tabs>
          <w:tab w:val="left" w:pos="-180"/>
          <w:tab w:val="left" w:pos="0"/>
          <w:tab w:val="left" w:pos="13992"/>
        </w:tabs>
        <w:spacing w:after="120"/>
        <w:jc w:val="center"/>
        <w:rPr>
          <w:rFonts w:ascii="Times New Roman" w:hAnsi="Times New Roman"/>
          <w:bCs/>
          <w:sz w:val="28"/>
          <w:szCs w:val="28"/>
        </w:rPr>
      </w:pPr>
    </w:p>
    <w:p w:rsidR="002D73B0" w:rsidRDefault="002D73B0" w:rsidP="002D73B0">
      <w:pPr>
        <w:tabs>
          <w:tab w:val="left" w:pos="-180"/>
          <w:tab w:val="left" w:pos="0"/>
          <w:tab w:val="left" w:pos="13992"/>
        </w:tabs>
        <w:spacing w:after="1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Субъект Российской Федерации</w:t>
      </w:r>
    </w:p>
    <w:p w:rsidR="002D73B0" w:rsidRDefault="002D73B0" w:rsidP="002D73B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Полное наименование образовательной организации</w:t>
      </w:r>
    </w:p>
    <w:p w:rsidR="002D73B0" w:rsidRDefault="002D73B0" w:rsidP="002D73B0">
      <w:pPr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spacing w:line="240" w:lineRule="auto"/>
        <w:jc w:val="center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Всероссийский конкурс</w:t>
      </w:r>
    </w:p>
    <w:p w:rsidR="002D73B0" w:rsidRDefault="002D73B0" w:rsidP="002D73B0">
      <w:pPr>
        <w:spacing w:line="240" w:lineRule="auto"/>
        <w:jc w:val="center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творческих проектов учащихся, студентов и молодёжи </w:t>
      </w:r>
    </w:p>
    <w:p w:rsidR="002D73B0" w:rsidRDefault="002D73B0" w:rsidP="002D73B0">
      <w:pPr>
        <w:spacing w:line="240" w:lineRule="auto"/>
        <w:jc w:val="center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>«Моя семейная реликвия»</w:t>
      </w:r>
    </w:p>
    <w:p w:rsidR="002D73B0" w:rsidRDefault="002D73B0" w:rsidP="002D73B0">
      <w:pPr>
        <w:spacing w:line="240" w:lineRule="auto"/>
        <w:jc w:val="center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в рамках Всероссийского форума </w:t>
      </w:r>
    </w:p>
    <w:p w:rsidR="002D73B0" w:rsidRDefault="002D73B0" w:rsidP="002D73B0">
      <w:pPr>
        <w:spacing w:line="240" w:lineRule="auto"/>
        <w:jc w:val="center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8"/>
          <w:szCs w:val="28"/>
        </w:rPr>
        <w:t>«Крепка семья – сильна Россия»</w:t>
      </w:r>
      <w:r>
        <w:rPr>
          <w:rFonts w:ascii="Times New Roman" w:eastAsia="Cambria" w:hAnsi="Times New Roman"/>
          <w:sz w:val="24"/>
          <w:szCs w:val="24"/>
        </w:rPr>
        <w:t xml:space="preserve"> </w:t>
      </w:r>
    </w:p>
    <w:p w:rsidR="002D73B0" w:rsidRDefault="002D73B0" w:rsidP="002D73B0">
      <w:pPr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>Название работы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2D73B0" w:rsidRDefault="002D73B0" w:rsidP="002D73B0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D73B0" w:rsidRDefault="002D73B0" w:rsidP="002D73B0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</w:p>
    <w:p w:rsidR="002D73B0" w:rsidRDefault="002D73B0" w:rsidP="002D73B0">
      <w:pPr>
        <w:shd w:val="clear" w:color="auto" w:fill="FFFFFF"/>
        <w:spacing w:line="0" w:lineRule="atLeast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D73B0" w:rsidRDefault="002D73B0" w:rsidP="002D73B0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shd w:val="clear" w:color="auto" w:fill="FFFFFF"/>
        <w:spacing w:line="0" w:lineRule="atLeast"/>
        <w:jc w:val="right"/>
        <w:rPr>
          <w:rFonts w:ascii="Times New Roman" w:hAnsi="Times New Roman"/>
          <w:sz w:val="28"/>
          <w:szCs w:val="28"/>
        </w:rPr>
      </w:pPr>
    </w:p>
    <w:p w:rsidR="002D73B0" w:rsidRDefault="002D73B0" w:rsidP="002D73B0">
      <w:pPr>
        <w:shd w:val="clear" w:color="auto" w:fill="FFFFFF"/>
        <w:tabs>
          <w:tab w:val="left" w:pos="4536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Автор:</w:t>
      </w:r>
    </w:p>
    <w:p w:rsidR="002D73B0" w:rsidRDefault="002D73B0" w:rsidP="002D73B0">
      <w:pPr>
        <w:shd w:val="clear" w:color="auto" w:fill="FFFFFF"/>
        <w:tabs>
          <w:tab w:val="left" w:pos="453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ФИО,</w:t>
      </w:r>
    </w:p>
    <w:p w:rsidR="002D73B0" w:rsidRDefault="002D73B0" w:rsidP="002D73B0">
      <w:pPr>
        <w:shd w:val="clear" w:color="auto" w:fill="FFFFFF"/>
        <w:tabs>
          <w:tab w:val="left" w:pos="4536"/>
        </w:tabs>
        <w:spacing w:line="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</w:t>
      </w:r>
    </w:p>
    <w:p w:rsidR="002D73B0" w:rsidRDefault="002D73B0" w:rsidP="002D73B0">
      <w:pPr>
        <w:shd w:val="clear" w:color="auto" w:fill="FFFFFF"/>
        <w:tabs>
          <w:tab w:val="left" w:pos="4536"/>
        </w:tabs>
        <w:spacing w:line="0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D73B0" w:rsidRDefault="002D73B0" w:rsidP="002D73B0">
      <w:pPr>
        <w:shd w:val="clear" w:color="auto" w:fill="FFFFFF"/>
        <w:tabs>
          <w:tab w:val="left" w:pos="4536"/>
        </w:tabs>
        <w:spacing w:line="0" w:lineRule="atLeast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Руководитель:</w:t>
      </w:r>
    </w:p>
    <w:p w:rsidR="002D73B0" w:rsidRDefault="002D73B0" w:rsidP="002D73B0">
      <w:pPr>
        <w:shd w:val="clear" w:color="auto" w:fill="FFFFFF"/>
        <w:tabs>
          <w:tab w:val="left" w:pos="453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ФИО,</w:t>
      </w:r>
    </w:p>
    <w:p w:rsidR="002D73B0" w:rsidRDefault="002D73B0" w:rsidP="002D73B0">
      <w:pPr>
        <w:shd w:val="clear" w:color="auto" w:fill="FFFFFF"/>
        <w:tabs>
          <w:tab w:val="left" w:pos="4536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</w:r>
    </w:p>
    <w:p w:rsidR="002D73B0" w:rsidRDefault="002D73B0" w:rsidP="002D73B0">
      <w:pPr>
        <w:shd w:val="clear" w:color="auto" w:fill="FFFFFF"/>
        <w:spacing w:line="0" w:lineRule="atLeast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D73B0" w:rsidRDefault="002D73B0" w:rsidP="0091573D">
      <w:pPr>
        <w:shd w:val="clear" w:color="auto" w:fill="FFFFFF"/>
        <w:spacing w:line="0" w:lineRule="atLeast"/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91573D" w:rsidRDefault="0091573D" w:rsidP="0091573D">
      <w:pPr>
        <w:shd w:val="clear" w:color="auto" w:fill="FFFFFF"/>
        <w:spacing w:line="0" w:lineRule="atLeast"/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5C3535" w:rsidRDefault="002D73B0" w:rsidP="005C3535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Город (населенный пункт), 202</w:t>
      </w:r>
      <w:r w:rsidR="0091573D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год</w:t>
      </w:r>
    </w:p>
    <w:p w:rsidR="001F0E9E" w:rsidRDefault="001F0E9E" w:rsidP="005C3535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C3535" w:rsidRPr="006E7CE5" w:rsidRDefault="002D73B0" w:rsidP="005C3535">
      <w:pPr>
        <w:jc w:val="right"/>
        <w:rPr>
          <w:rFonts w:ascii="Times New Roman" w:hAnsi="Times New Roman"/>
          <w:b/>
          <w:bCs/>
          <w:color w:val="000000"/>
          <w:sz w:val="24"/>
          <w:szCs w:val="28"/>
        </w:rPr>
      </w:pPr>
      <w:r w:rsidRPr="006E7CE5">
        <w:rPr>
          <w:rFonts w:ascii="Times New Roman" w:hAnsi="Times New Roman"/>
          <w:i/>
          <w:sz w:val="24"/>
          <w:szCs w:val="28"/>
        </w:rPr>
        <w:t>Приложение 2</w:t>
      </w:r>
    </w:p>
    <w:p w:rsidR="009B113F" w:rsidRDefault="009B113F" w:rsidP="009B113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Форма заявки</w:t>
      </w:r>
    </w:p>
    <w:p w:rsidR="009B113F" w:rsidRDefault="009B113F" w:rsidP="009B113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(Важно! Присылается в формате </w:t>
      </w:r>
      <w:r>
        <w:rPr>
          <w:rFonts w:ascii="Times New Roman" w:hAnsi="Times New Roman"/>
          <w:b/>
          <w:i/>
          <w:sz w:val="20"/>
          <w:lang w:val="en-US"/>
        </w:rPr>
        <w:t>Microsoft</w:t>
      </w:r>
      <w:r>
        <w:rPr>
          <w:rFonts w:ascii="Times New Roman" w:hAnsi="Times New Roman"/>
          <w:b/>
          <w:i/>
          <w:sz w:val="20"/>
        </w:rPr>
        <w:t xml:space="preserve"> </w:t>
      </w:r>
      <w:r>
        <w:rPr>
          <w:rFonts w:ascii="Times New Roman" w:hAnsi="Times New Roman"/>
          <w:b/>
          <w:i/>
          <w:sz w:val="20"/>
          <w:lang w:val="en-US"/>
        </w:rPr>
        <w:t>Word</w:t>
      </w:r>
      <w:r>
        <w:rPr>
          <w:rFonts w:ascii="Times New Roman" w:hAnsi="Times New Roman"/>
          <w:i/>
          <w:sz w:val="20"/>
        </w:rPr>
        <w:t xml:space="preserve"> вместе с конкурсной работой. </w:t>
      </w:r>
    </w:p>
    <w:p w:rsidR="009B113F" w:rsidRDefault="009B113F" w:rsidP="009B113F">
      <w:pPr>
        <w:spacing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В названии файла указывается фамилия конкурсанта и регион. </w:t>
      </w:r>
    </w:p>
    <w:p w:rsidR="009B113F" w:rsidRDefault="009B113F" w:rsidP="009B113F">
      <w:pPr>
        <w:spacing w:line="240" w:lineRule="auto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0"/>
        </w:rPr>
        <w:t xml:space="preserve">Напр. </w:t>
      </w:r>
      <w:proofErr w:type="spellStart"/>
      <w:r>
        <w:rPr>
          <w:rFonts w:ascii="Times New Roman" w:hAnsi="Times New Roman"/>
          <w:sz w:val="20"/>
        </w:rPr>
        <w:t>Заявка.Иванов.ЯНАО</w:t>
      </w:r>
      <w:proofErr w:type="spellEnd"/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  <w:lang w:val="en-US"/>
        </w:rPr>
        <w:t>doc</w:t>
      </w:r>
      <w:r>
        <w:rPr>
          <w:rFonts w:ascii="Times New Roman" w:hAnsi="Times New Roman"/>
          <w:i/>
          <w:sz w:val="20"/>
        </w:rPr>
        <w:t>)</w:t>
      </w:r>
    </w:p>
    <w:p w:rsidR="009B113F" w:rsidRDefault="009B113F" w:rsidP="009B113F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</w:p>
    <w:p w:rsidR="009B113F" w:rsidRDefault="009B113F" w:rsidP="009B113F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</w:t>
      </w:r>
      <w:proofErr w:type="gramStart"/>
      <w:r>
        <w:rPr>
          <w:rFonts w:ascii="Times New Roman" w:hAnsi="Times New Roman"/>
          <w:sz w:val="26"/>
          <w:szCs w:val="26"/>
        </w:rPr>
        <w:t>оргкомитет  Конкурса</w:t>
      </w:r>
      <w:proofErr w:type="gramEnd"/>
    </w:p>
    <w:p w:rsidR="009B113F" w:rsidRDefault="009B113F" w:rsidP="009B113F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творческих проектов учащихся,</w:t>
      </w:r>
    </w:p>
    <w:p w:rsidR="009B113F" w:rsidRDefault="009B113F" w:rsidP="009B113F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студентов и молодёжи </w:t>
      </w:r>
    </w:p>
    <w:p w:rsidR="009B113F" w:rsidRDefault="009B113F" w:rsidP="009B113F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"Моя семейная реликвия"</w:t>
      </w:r>
    </w:p>
    <w:p w:rsidR="009B113F" w:rsidRDefault="009B113F" w:rsidP="009B113F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4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953"/>
      </w:tblGrid>
      <w:tr w:rsidR="009B113F" w:rsidTr="00116BB3">
        <w:tc>
          <w:tcPr>
            <w:tcW w:w="450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Название работы</w:t>
            </w:r>
          </w:p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13F" w:rsidTr="00116BB3">
        <w:tc>
          <w:tcPr>
            <w:tcW w:w="450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Номинация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мультимед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или литература + «на национальную премию» или, если есть видео презентация проекта 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Rutube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595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13F" w:rsidTr="00116BB3">
        <w:tc>
          <w:tcPr>
            <w:tcW w:w="450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на видео презентацию проекта на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en-US"/>
              </w:rPr>
              <w:t>Rutube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если на «национальную премию» </w:t>
            </w:r>
          </w:p>
        </w:tc>
        <w:tc>
          <w:tcPr>
            <w:tcW w:w="595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13F" w:rsidTr="00116BB3">
        <w:tc>
          <w:tcPr>
            <w:tcW w:w="450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Ф.И.О. автора (полностью)</w:t>
            </w:r>
          </w:p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13F" w:rsidTr="00116BB3">
        <w:tc>
          <w:tcPr>
            <w:tcW w:w="450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Фото автора</w:t>
            </w:r>
          </w:p>
        </w:tc>
        <w:tc>
          <w:tcPr>
            <w:tcW w:w="595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.jpg</w:t>
            </w:r>
          </w:p>
        </w:tc>
      </w:tr>
      <w:tr w:rsidR="009B113F" w:rsidTr="00116BB3">
        <w:tc>
          <w:tcPr>
            <w:tcW w:w="450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Почтовый адрес участника (индекс, область/край, город/село, улица, дом, кв.)</w:t>
            </w:r>
          </w:p>
        </w:tc>
        <w:tc>
          <w:tcPr>
            <w:tcW w:w="595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13F" w:rsidTr="00116BB3">
        <w:tc>
          <w:tcPr>
            <w:tcW w:w="4503" w:type="dxa"/>
            <w:tcBorders>
              <w:bottom w:val="single" w:sz="4" w:space="0" w:color="auto"/>
            </w:tcBorders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Полное название и № образовательной организации и подразделения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13F" w:rsidTr="00116BB3">
        <w:trPr>
          <w:trHeight w:val="6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Класс, группа, возраст/день рождения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13F" w:rsidTr="00116BB3">
        <w:tc>
          <w:tcPr>
            <w:tcW w:w="4503" w:type="dxa"/>
            <w:tcBorders>
              <w:top w:val="single" w:sz="4" w:space="0" w:color="auto"/>
            </w:tcBorders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Номер телефона, адрес электронной почты участника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13F" w:rsidTr="00116BB3">
        <w:tc>
          <w:tcPr>
            <w:tcW w:w="450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Ф.И.О. руководителя проекта (полностью), номер телефона, адрес электронной почты</w:t>
            </w:r>
          </w:p>
        </w:tc>
        <w:tc>
          <w:tcPr>
            <w:tcW w:w="595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13F" w:rsidTr="00116BB3">
        <w:tc>
          <w:tcPr>
            <w:tcW w:w="450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Должность руководителя и место работы (если отличается от автора)</w:t>
            </w:r>
          </w:p>
        </w:tc>
        <w:tc>
          <w:tcPr>
            <w:tcW w:w="595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13F" w:rsidTr="00116BB3">
        <w:tc>
          <w:tcPr>
            <w:tcW w:w="450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Контактное лицо: ФИО, номер телефона, адрес электронной почты</w:t>
            </w:r>
          </w:p>
        </w:tc>
        <w:tc>
          <w:tcPr>
            <w:tcW w:w="5953" w:type="dxa"/>
          </w:tcPr>
          <w:p w:rsidR="009B113F" w:rsidRDefault="009B113F" w:rsidP="00116BB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E6916" w:rsidRPr="009D7628" w:rsidRDefault="009B113F" w:rsidP="009D7628">
      <w:pPr>
        <w:spacing w:before="100" w:beforeAutospacing="1" w:after="100" w:afterAutospacing="1" w:line="240" w:lineRule="auto"/>
        <w:ind w:firstLine="0"/>
        <w:rPr>
          <w:rFonts w:ascii="Times New Roman" w:hAnsi="Times New Roman"/>
          <w:b/>
          <w:sz w:val="28"/>
          <w:szCs w:val="28"/>
        </w:rPr>
      </w:pPr>
      <w:r w:rsidRPr="00DD0829">
        <w:rPr>
          <w:rFonts w:ascii="Times New Roman" w:hAnsi="Times New Roman"/>
          <w:b/>
          <w:sz w:val="24"/>
          <w:szCs w:val="24"/>
        </w:rPr>
        <w:t>ВАЖНО! К заявке прикрепляется Согласие на обработку персональных данных</w:t>
      </w:r>
      <w:r w:rsidRPr="00DD0829">
        <w:rPr>
          <w:rFonts w:ascii="Times New Roman" w:hAnsi="Times New Roman"/>
          <w:b/>
          <w:sz w:val="28"/>
          <w:szCs w:val="28"/>
        </w:rPr>
        <w:t>.</w:t>
      </w:r>
    </w:p>
    <w:p w:rsidR="002D73B0" w:rsidRPr="006E7CE5" w:rsidRDefault="002D73B0" w:rsidP="002D73B0">
      <w:pPr>
        <w:jc w:val="right"/>
        <w:rPr>
          <w:rFonts w:ascii="Times New Roman" w:hAnsi="Times New Roman"/>
          <w:i/>
          <w:sz w:val="24"/>
          <w:szCs w:val="28"/>
        </w:rPr>
      </w:pPr>
      <w:r w:rsidRPr="006E7CE5">
        <w:rPr>
          <w:rFonts w:ascii="Times New Roman" w:hAnsi="Times New Roman"/>
          <w:i/>
          <w:sz w:val="24"/>
          <w:szCs w:val="28"/>
        </w:rPr>
        <w:t>Приложение 3</w:t>
      </w:r>
    </w:p>
    <w:p w:rsidR="002D73B0" w:rsidRDefault="002D73B0" w:rsidP="002D73B0">
      <w:pPr>
        <w:rPr>
          <w:rFonts w:ascii="Times New Roman" w:hAnsi="Times New Roman"/>
          <w:i/>
          <w:sz w:val="28"/>
          <w:szCs w:val="28"/>
        </w:rPr>
      </w:pPr>
    </w:p>
    <w:p w:rsidR="00DD0829" w:rsidRDefault="00DD0829" w:rsidP="00DD0829">
      <w:pPr>
        <w:spacing w:line="240" w:lineRule="auto"/>
        <w:ind w:rightChars="-24" w:right="-53"/>
        <w:jc w:val="center"/>
        <w:rPr>
          <w:rStyle w:val="100"/>
          <w:rFonts w:eastAsiaTheme="majorEastAsia"/>
          <w:b w:val="0"/>
          <w:bCs w:val="0"/>
        </w:rPr>
      </w:pPr>
      <w:r>
        <w:rPr>
          <w:rStyle w:val="100"/>
          <w:rFonts w:eastAsiaTheme="majorEastAsia"/>
        </w:rPr>
        <w:t xml:space="preserve">СОГЛАСИЕ </w:t>
      </w:r>
    </w:p>
    <w:p w:rsidR="00DD0829" w:rsidRDefault="00DD0829" w:rsidP="00DD0829">
      <w:pPr>
        <w:spacing w:line="240" w:lineRule="auto"/>
        <w:ind w:rightChars="-24" w:right="-53"/>
        <w:jc w:val="center"/>
        <w:rPr>
          <w:rStyle w:val="100"/>
          <w:rFonts w:eastAsiaTheme="majorEastAsia"/>
          <w:b w:val="0"/>
          <w:bCs w:val="0"/>
        </w:rPr>
      </w:pPr>
      <w:r>
        <w:rPr>
          <w:rStyle w:val="100"/>
          <w:rFonts w:eastAsiaTheme="majorEastAsia"/>
        </w:rPr>
        <w:t>на обработку персональных данных участника конкурса до 18 лет</w:t>
      </w:r>
    </w:p>
    <w:p w:rsidR="00DD0829" w:rsidRDefault="00DD0829" w:rsidP="00DD0829">
      <w:pPr>
        <w:spacing w:line="240" w:lineRule="auto"/>
        <w:ind w:rightChars="-24" w:right="-53"/>
      </w:pPr>
      <w:proofErr w:type="gramStart"/>
      <w:r>
        <w:rPr>
          <w:rStyle w:val="70"/>
          <w:rFonts w:eastAsiaTheme="majorEastAsia"/>
        </w:rPr>
        <w:t>Я,_</w:t>
      </w:r>
      <w:proofErr w:type="gramEnd"/>
      <w:r>
        <w:rPr>
          <w:rStyle w:val="70"/>
          <w:rFonts w:eastAsiaTheme="majorEastAsia"/>
        </w:rPr>
        <w:t>_____________________________________________________</w:t>
      </w:r>
      <w:r w:rsidR="00316702">
        <w:rPr>
          <w:rStyle w:val="70"/>
          <w:rFonts w:eastAsiaTheme="majorEastAsia"/>
        </w:rPr>
        <w:t>______________________</w:t>
      </w:r>
      <w:r>
        <w:rPr>
          <w:rStyle w:val="70"/>
          <w:rFonts w:eastAsiaTheme="majorEastAsia"/>
        </w:rPr>
        <w:t>,</w:t>
      </w:r>
    </w:p>
    <w:p w:rsidR="00DD0829" w:rsidRDefault="00DD0829" w:rsidP="00DD0829">
      <w:pPr>
        <w:spacing w:after="120" w:line="240" w:lineRule="auto"/>
        <w:ind w:rightChars="-24" w:right="-53" w:firstLine="2660"/>
        <w:rPr>
          <w:rStyle w:val="9"/>
          <w:sz w:val="18"/>
          <w:szCs w:val="18"/>
        </w:rPr>
      </w:pPr>
      <w:r>
        <w:rPr>
          <w:rStyle w:val="9"/>
          <w:sz w:val="18"/>
          <w:szCs w:val="18"/>
        </w:rPr>
        <w:t xml:space="preserve">(фамилия, имя, отчество родителя/опекуна полностью) </w:t>
      </w:r>
    </w:p>
    <w:p w:rsidR="00DD0829" w:rsidRDefault="00DD0829" w:rsidP="00DD0829">
      <w:pPr>
        <w:spacing w:after="120" w:line="240" w:lineRule="auto"/>
        <w:ind w:rightChars="-24" w:right="-53"/>
        <w:rPr>
          <w:rStyle w:val="9"/>
          <w:sz w:val="22"/>
          <w:szCs w:val="22"/>
        </w:rPr>
      </w:pPr>
      <w:r>
        <w:rPr>
          <w:rStyle w:val="9"/>
          <w:sz w:val="22"/>
          <w:szCs w:val="22"/>
        </w:rPr>
        <w:t>Паспортные данные (серия, номер, дата выдачи, кем выдан): __________________________________________________________</w:t>
      </w:r>
      <w:r w:rsidR="00316702">
        <w:rPr>
          <w:rStyle w:val="9"/>
          <w:sz w:val="22"/>
          <w:szCs w:val="22"/>
        </w:rPr>
        <w:t>___________________________</w:t>
      </w:r>
    </w:p>
    <w:p w:rsidR="00DD0829" w:rsidRDefault="00DD0829" w:rsidP="00DD0829">
      <w:pPr>
        <w:spacing w:line="240" w:lineRule="auto"/>
        <w:ind w:rightChars="-24" w:right="-53"/>
        <w:rPr>
          <w:rStyle w:val="9"/>
          <w:sz w:val="22"/>
          <w:szCs w:val="22"/>
        </w:rPr>
      </w:pPr>
      <w:r>
        <w:rPr>
          <w:rStyle w:val="9"/>
          <w:sz w:val="22"/>
          <w:szCs w:val="22"/>
        </w:rPr>
        <w:t>_______________________________________________________</w:t>
      </w:r>
      <w:r w:rsidR="00316702">
        <w:rPr>
          <w:rStyle w:val="9"/>
          <w:sz w:val="22"/>
          <w:szCs w:val="22"/>
        </w:rPr>
        <w:t>_______________________</w:t>
      </w:r>
    </w:p>
    <w:p w:rsidR="00DD0829" w:rsidRDefault="00DD0829" w:rsidP="00DD0829">
      <w:pPr>
        <w:spacing w:line="240" w:lineRule="auto"/>
        <w:ind w:rightChars="-24" w:right="-53"/>
        <w:rPr>
          <w:rStyle w:val="911pt"/>
          <w:rFonts w:eastAsiaTheme="majorEastAsia"/>
        </w:rPr>
      </w:pPr>
      <w:r>
        <w:rPr>
          <w:rStyle w:val="911pt"/>
          <w:rFonts w:eastAsiaTheme="majorEastAsia"/>
        </w:rPr>
        <w:t>являясь родителем (законным представителем ребёнка): ________________________________________________________</w:t>
      </w:r>
      <w:r w:rsidR="00316702">
        <w:rPr>
          <w:rStyle w:val="911pt"/>
          <w:rFonts w:eastAsiaTheme="majorEastAsia"/>
        </w:rPr>
        <w:t>_____________________________</w:t>
      </w:r>
    </w:p>
    <w:p w:rsidR="00DD0829" w:rsidRDefault="00DD0829" w:rsidP="00DD0829">
      <w:pPr>
        <w:spacing w:line="240" w:lineRule="auto"/>
        <w:ind w:rightChars="-24" w:right="-53"/>
        <w:rPr>
          <w:rStyle w:val="70"/>
          <w:rFonts w:eastAsiaTheme="majorEastAsia"/>
        </w:rPr>
      </w:pPr>
      <w:r>
        <w:rPr>
          <w:rStyle w:val="70"/>
          <w:rFonts w:eastAsiaTheme="majorEastAsia"/>
        </w:rPr>
        <w:t>Место учёбы и класс в настоящее время: ________________________________________________________</w:t>
      </w:r>
      <w:r w:rsidR="00316702">
        <w:rPr>
          <w:rStyle w:val="70"/>
          <w:rFonts w:eastAsiaTheme="majorEastAsia"/>
        </w:rPr>
        <w:t>_____________________________</w:t>
      </w:r>
    </w:p>
    <w:p w:rsidR="00DD0829" w:rsidRDefault="00DD0829" w:rsidP="00DD0829">
      <w:pPr>
        <w:spacing w:line="240" w:lineRule="auto"/>
        <w:ind w:rightChars="-24" w:right="-53"/>
        <w:rPr>
          <w:rStyle w:val="70"/>
          <w:rFonts w:eastAsiaTheme="majorEastAsia"/>
        </w:rPr>
      </w:pPr>
      <w:r>
        <w:rPr>
          <w:rStyle w:val="70"/>
          <w:rFonts w:eastAsiaTheme="majorEastAsia"/>
        </w:rPr>
        <w:t>Адрес данного учебного заведения с указанием типа населённого пункта, контактные телефоны: ________________________________________________________</w:t>
      </w:r>
      <w:r w:rsidR="00316702">
        <w:rPr>
          <w:rStyle w:val="70"/>
          <w:rFonts w:eastAsiaTheme="majorEastAsia"/>
        </w:rPr>
        <w:t>_____________________________</w:t>
      </w:r>
    </w:p>
    <w:p w:rsidR="00DD0829" w:rsidRDefault="00DD0829" w:rsidP="00DD0829">
      <w:pPr>
        <w:tabs>
          <w:tab w:val="left" w:leader="underscore" w:pos="5766"/>
        </w:tabs>
        <w:spacing w:line="240" w:lineRule="auto"/>
        <w:ind w:rightChars="-24" w:right="-53"/>
      </w:pPr>
      <w:r>
        <w:rPr>
          <w:rStyle w:val="70"/>
          <w:rFonts w:eastAsiaTheme="majorEastAsia"/>
        </w:rPr>
        <w:t>Дата рождения школьника (число, месяц, год):</w:t>
      </w:r>
      <w:r>
        <w:rPr>
          <w:rStyle w:val="70"/>
          <w:rFonts w:eastAsiaTheme="majorEastAsia"/>
        </w:rPr>
        <w:tab/>
        <w:t>____</w:t>
      </w:r>
      <w:r w:rsidR="00316702">
        <w:rPr>
          <w:rStyle w:val="70"/>
          <w:rFonts w:eastAsiaTheme="majorEastAsia"/>
        </w:rPr>
        <w:t>_____________________________</w:t>
      </w:r>
    </w:p>
    <w:p w:rsidR="00DD0829" w:rsidRDefault="00DD0829" w:rsidP="00DD0829">
      <w:pPr>
        <w:tabs>
          <w:tab w:val="left" w:leader="underscore" w:pos="7235"/>
        </w:tabs>
        <w:spacing w:line="240" w:lineRule="auto"/>
        <w:ind w:rightChars="-24" w:right="-53"/>
        <w:rPr>
          <w:rStyle w:val="70"/>
          <w:rFonts w:eastAsiaTheme="majorEastAsia"/>
        </w:rPr>
      </w:pPr>
      <w:r>
        <w:rPr>
          <w:rStyle w:val="70"/>
          <w:rFonts w:eastAsiaTheme="majorEastAsia"/>
        </w:rPr>
        <w:t>Контактный мобильный телефон: ___________________________________________________________</w:t>
      </w:r>
    </w:p>
    <w:p w:rsidR="00DD0829" w:rsidRDefault="00DD0829" w:rsidP="00DD0829">
      <w:pPr>
        <w:tabs>
          <w:tab w:val="left" w:leader="underscore" w:pos="7235"/>
        </w:tabs>
        <w:spacing w:line="240" w:lineRule="auto"/>
        <w:ind w:rightChars="-24" w:right="-53"/>
        <w:rPr>
          <w:color w:val="000000"/>
        </w:rPr>
      </w:pPr>
      <w:r>
        <w:rPr>
          <w:rStyle w:val="70"/>
          <w:rFonts w:eastAsiaTheme="majorEastAsia"/>
        </w:rPr>
        <w:t>Электронный адрес: ______________________________________________________________________</w:t>
      </w:r>
    </w:p>
    <w:p w:rsidR="00DD0829" w:rsidRDefault="00DD0829" w:rsidP="00DD0829">
      <w:pPr>
        <w:spacing w:line="240" w:lineRule="auto"/>
        <w:ind w:rightChars="-24" w:right="-53"/>
      </w:pPr>
      <w:r>
        <w:rPr>
          <w:rStyle w:val="70"/>
          <w:rFonts w:eastAsiaTheme="majorEastAsia"/>
        </w:rPr>
        <w:t>в соответствии с требованиями статьи 9 Федерального закона от 27.07.2006 № 152-ФЗ «О персональных данных», подтверждаю своё согласие на обработку организатором Всероссийского конкурса «Моя семейная реликвия» (далее - Оператор)</w:t>
      </w:r>
      <w:r w:rsidR="00050812">
        <w:rPr>
          <w:rStyle w:val="70"/>
          <w:rFonts w:eastAsiaTheme="majorEastAsia"/>
        </w:rPr>
        <w:t xml:space="preserve"> и </w:t>
      </w:r>
      <w:proofErr w:type="spellStart"/>
      <w:r w:rsidR="00050812">
        <w:rPr>
          <w:rStyle w:val="70"/>
          <w:rFonts w:eastAsiaTheme="majorEastAsia"/>
        </w:rPr>
        <w:t>С</w:t>
      </w:r>
      <w:r w:rsidR="00A007D9">
        <w:rPr>
          <w:rStyle w:val="70"/>
          <w:rFonts w:eastAsiaTheme="majorEastAsia"/>
        </w:rPr>
        <w:t>оорганизатор</w:t>
      </w:r>
      <w:r w:rsidR="00050812">
        <w:rPr>
          <w:rStyle w:val="70"/>
          <w:rFonts w:eastAsiaTheme="majorEastAsia"/>
        </w:rPr>
        <w:t>ом</w:t>
      </w:r>
      <w:proofErr w:type="spellEnd"/>
      <w:r w:rsidR="00A007D9">
        <w:rPr>
          <w:rStyle w:val="70"/>
          <w:rFonts w:eastAsiaTheme="majorEastAsia"/>
        </w:rPr>
        <w:t xml:space="preserve"> </w:t>
      </w:r>
      <w:r>
        <w:rPr>
          <w:rStyle w:val="70"/>
          <w:rFonts w:eastAsiaTheme="majorEastAsia"/>
        </w:rPr>
        <w:t>персональных данных моего ребёнка/опекаемого:</w:t>
      </w:r>
    </w:p>
    <w:p w:rsidR="00DD0829" w:rsidRDefault="00DD0829" w:rsidP="00DD0829">
      <w:pPr>
        <w:numPr>
          <w:ilvl w:val="0"/>
          <w:numId w:val="39"/>
        </w:numPr>
        <w:tabs>
          <w:tab w:val="left" w:pos="720"/>
          <w:tab w:val="left" w:pos="756"/>
        </w:tabs>
        <w:snapToGrid/>
        <w:spacing w:line="240" w:lineRule="auto"/>
        <w:ind w:rightChars="-24" w:right="-53"/>
      </w:pPr>
      <w:r>
        <w:rPr>
          <w:rStyle w:val="70"/>
          <w:rFonts w:eastAsiaTheme="majorEastAsia"/>
        </w:rPr>
        <w:t>фамилии, имени, отчества, фотографии, класса, места учёбы, даты рождения, контактного телефона, с целью формирования регламентированной отчётности, размещения данных в банке данных участников Всероссийского конкурса «Моя семейная реликвия»;</w:t>
      </w:r>
    </w:p>
    <w:p w:rsidR="00DD0829" w:rsidRDefault="00DD0829" w:rsidP="00DD0829">
      <w:pPr>
        <w:numPr>
          <w:ilvl w:val="0"/>
          <w:numId w:val="39"/>
        </w:numPr>
        <w:tabs>
          <w:tab w:val="left" w:pos="720"/>
          <w:tab w:val="left" w:pos="785"/>
        </w:tabs>
        <w:snapToGrid/>
        <w:spacing w:line="240" w:lineRule="auto"/>
        <w:ind w:rightChars="-24" w:right="-53"/>
        <w:rPr>
          <w:rStyle w:val="70"/>
          <w:rFonts w:eastAsiaTheme="majorEastAsia"/>
        </w:rPr>
      </w:pPr>
      <w:r>
        <w:rPr>
          <w:rStyle w:val="70"/>
          <w:rFonts w:eastAsiaTheme="majorEastAsia"/>
        </w:rPr>
        <w:t>фамилии, имени, отчества, фотографии, класса, места учёбы, даты рождения, конкурсных работ моего ребёнка/опекаемого с целью размещения в сети "Интернет".</w:t>
      </w:r>
    </w:p>
    <w:p w:rsidR="00DD0829" w:rsidRDefault="00DD0829" w:rsidP="00DD0829">
      <w:pPr>
        <w:tabs>
          <w:tab w:val="left" w:pos="785"/>
        </w:tabs>
        <w:spacing w:line="240" w:lineRule="auto"/>
        <w:ind w:left="720" w:rightChars="-24" w:right="-53"/>
        <w:rPr>
          <w:rStyle w:val="70"/>
          <w:rFonts w:eastAsiaTheme="majorEastAsia"/>
        </w:rPr>
      </w:pPr>
    </w:p>
    <w:p w:rsidR="00DD0829" w:rsidRDefault="00DD0829" w:rsidP="00DD0829">
      <w:pPr>
        <w:tabs>
          <w:tab w:val="left" w:pos="785"/>
        </w:tabs>
        <w:spacing w:line="240" w:lineRule="auto"/>
        <w:ind w:rightChars="-24" w:right="-53"/>
      </w:pPr>
      <w:r>
        <w:rPr>
          <w:rStyle w:val="70"/>
          <w:rFonts w:eastAsiaTheme="majorEastAsia"/>
        </w:rPr>
        <w:tab/>
        <w:t>Предоставляю Оператору</w:t>
      </w:r>
      <w:r w:rsidR="00050812">
        <w:rPr>
          <w:rStyle w:val="70"/>
          <w:rFonts w:eastAsiaTheme="majorEastAsia"/>
        </w:rPr>
        <w:t xml:space="preserve"> и </w:t>
      </w:r>
      <w:proofErr w:type="spellStart"/>
      <w:r w:rsidR="00050812">
        <w:rPr>
          <w:rStyle w:val="70"/>
          <w:rFonts w:eastAsiaTheme="majorEastAsia"/>
        </w:rPr>
        <w:t>С</w:t>
      </w:r>
      <w:r w:rsidR="00A007D9">
        <w:rPr>
          <w:rStyle w:val="70"/>
          <w:rFonts w:eastAsiaTheme="majorEastAsia"/>
        </w:rPr>
        <w:t>оорганизатору</w:t>
      </w:r>
      <w:proofErr w:type="spellEnd"/>
      <w:r>
        <w:rPr>
          <w:rStyle w:val="70"/>
          <w:rFonts w:eastAsiaTheme="majorEastAsia"/>
        </w:rPr>
        <w:t xml:space="preserve">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DD0829" w:rsidRDefault="00DD0829" w:rsidP="00DD0829">
      <w:pPr>
        <w:spacing w:line="240" w:lineRule="auto"/>
        <w:ind w:rightChars="-24" w:right="-53"/>
        <w:rPr>
          <w:rStyle w:val="70"/>
          <w:rFonts w:eastAsiaTheme="majorEastAsia"/>
        </w:rPr>
      </w:pPr>
      <w:r>
        <w:rPr>
          <w:rStyle w:val="70"/>
          <w:rFonts w:eastAsiaTheme="majorEastAsia"/>
        </w:rPr>
        <w:t>Также я разрешаю Оператору</w:t>
      </w:r>
      <w:r w:rsidR="00050812">
        <w:rPr>
          <w:rStyle w:val="70"/>
          <w:rFonts w:eastAsiaTheme="majorEastAsia"/>
        </w:rPr>
        <w:t xml:space="preserve"> и </w:t>
      </w:r>
      <w:proofErr w:type="spellStart"/>
      <w:r w:rsidR="00050812">
        <w:rPr>
          <w:rStyle w:val="70"/>
          <w:rFonts w:eastAsiaTheme="majorEastAsia"/>
        </w:rPr>
        <w:t>С</w:t>
      </w:r>
      <w:r w:rsidR="00A007D9">
        <w:rPr>
          <w:rStyle w:val="70"/>
          <w:rFonts w:eastAsiaTheme="majorEastAsia"/>
        </w:rPr>
        <w:t>оорганизатору</w:t>
      </w:r>
      <w:proofErr w:type="spellEnd"/>
      <w:r>
        <w:rPr>
          <w:rStyle w:val="70"/>
          <w:rFonts w:eastAsiaTheme="majorEastAsia"/>
        </w:rPr>
        <w:t xml:space="preserve"> использовать конкурсную работу моего ребёнка во внутренних и внешних коммуникациях, связанных с </w:t>
      </w:r>
      <w:proofErr w:type="gramStart"/>
      <w:r>
        <w:rPr>
          <w:rStyle w:val="70"/>
          <w:rFonts w:eastAsiaTheme="majorEastAsia"/>
        </w:rPr>
        <w:t xml:space="preserve">проведением </w:t>
      </w:r>
      <w:r w:rsidR="00CF1797">
        <w:rPr>
          <w:rStyle w:val="70"/>
          <w:rFonts w:eastAsiaTheme="majorEastAsia"/>
        </w:rPr>
        <w:t xml:space="preserve"> </w:t>
      </w:r>
      <w:r w:rsidR="00A007D9">
        <w:rPr>
          <w:rStyle w:val="70"/>
          <w:rFonts w:eastAsiaTheme="majorEastAsia"/>
        </w:rPr>
        <w:t>этапов</w:t>
      </w:r>
      <w:proofErr w:type="gramEnd"/>
      <w:r w:rsidR="00A007D9">
        <w:rPr>
          <w:rStyle w:val="70"/>
          <w:rFonts w:eastAsiaTheme="majorEastAsia"/>
        </w:rPr>
        <w:t xml:space="preserve"> </w:t>
      </w:r>
      <w:r>
        <w:rPr>
          <w:rStyle w:val="70"/>
          <w:rFonts w:eastAsiaTheme="majorEastAsia"/>
        </w:rPr>
        <w:t xml:space="preserve">Всероссийского конкурса «Моя семейная реликвия» в частности в буклетах, видео, в Интернете и т.д. </w:t>
      </w:r>
    </w:p>
    <w:p w:rsidR="00DD0829" w:rsidRDefault="00DD0829" w:rsidP="00DD0829">
      <w:pPr>
        <w:spacing w:line="240" w:lineRule="auto"/>
        <w:ind w:rightChars="-24" w:right="-53"/>
        <w:rPr>
          <w:color w:val="000000"/>
        </w:rPr>
      </w:pPr>
    </w:p>
    <w:p w:rsidR="00DD0829" w:rsidRDefault="00DD0829" w:rsidP="00DD0829">
      <w:pPr>
        <w:spacing w:line="240" w:lineRule="auto"/>
        <w:ind w:rightChars="-24" w:right="-53"/>
        <w:rPr>
          <w:rStyle w:val="70"/>
          <w:rFonts w:eastAsiaTheme="majorEastAsia"/>
        </w:rPr>
      </w:pPr>
      <w:r>
        <w:rPr>
          <w:rStyle w:val="70"/>
          <w:rFonts w:eastAsiaTheme="majorEastAsia"/>
        </w:rPr>
        <w:t>Согласие действует бессрочно.</w:t>
      </w:r>
    </w:p>
    <w:p w:rsidR="00DD0829" w:rsidRDefault="00DD0829" w:rsidP="00DD0829">
      <w:pPr>
        <w:tabs>
          <w:tab w:val="left" w:leader="underscore" w:pos="1374"/>
        </w:tabs>
        <w:spacing w:line="240" w:lineRule="auto"/>
        <w:ind w:rightChars="-24" w:right="-53"/>
      </w:pPr>
      <w:r>
        <w:rPr>
          <w:rStyle w:val="70"/>
          <w:rFonts w:eastAsiaTheme="majorEastAsia"/>
        </w:rPr>
        <w:t>Дата: «</w:t>
      </w:r>
      <w:r w:rsidR="0091573D">
        <w:rPr>
          <w:rStyle w:val="70"/>
          <w:rFonts w:eastAsiaTheme="majorEastAsia"/>
        </w:rPr>
        <w:tab/>
        <w:t>» ____________________2026</w:t>
      </w:r>
      <w:r>
        <w:rPr>
          <w:rStyle w:val="70"/>
          <w:rFonts w:eastAsiaTheme="majorEastAsia"/>
        </w:rPr>
        <w:t xml:space="preserve"> г.        __________________________________________</w:t>
      </w:r>
    </w:p>
    <w:p w:rsidR="00DD0829" w:rsidRDefault="00DD0829" w:rsidP="00DD0829">
      <w:pPr>
        <w:spacing w:line="240" w:lineRule="auto"/>
        <w:ind w:left="2832" w:rightChars="-24" w:right="-53" w:firstLine="2660"/>
      </w:pPr>
      <w:r>
        <w:rPr>
          <w:rStyle w:val="70"/>
          <w:rFonts w:eastAsiaTheme="majorEastAsia"/>
        </w:rPr>
        <w:t>подпись                            расшифровка</w:t>
      </w:r>
    </w:p>
    <w:p w:rsidR="006E7CE5" w:rsidRDefault="006E7CE5" w:rsidP="006E7CE5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6E7CE5" w:rsidRDefault="006E7CE5" w:rsidP="006E7CE5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6E7CE5" w:rsidRDefault="006E7CE5" w:rsidP="006E7CE5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6E7CE5" w:rsidRDefault="006E7CE5" w:rsidP="006E7CE5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316702" w:rsidRDefault="00316702" w:rsidP="006E7CE5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316702" w:rsidRDefault="00316702" w:rsidP="006E7CE5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316702" w:rsidRDefault="00316702" w:rsidP="006E7CE5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316702" w:rsidRDefault="00316702" w:rsidP="006E7CE5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316702" w:rsidRDefault="00316702" w:rsidP="006E7CE5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316702" w:rsidRDefault="00316702" w:rsidP="006E7CE5">
      <w:pPr>
        <w:ind w:firstLine="0"/>
        <w:jc w:val="right"/>
        <w:rPr>
          <w:rFonts w:ascii="Times New Roman" w:hAnsi="Times New Roman"/>
          <w:i/>
          <w:sz w:val="24"/>
          <w:szCs w:val="28"/>
        </w:rPr>
      </w:pPr>
    </w:p>
    <w:p w:rsidR="006E7CE5" w:rsidRPr="006E7CE5" w:rsidRDefault="002D73B0" w:rsidP="006E7CE5">
      <w:pPr>
        <w:ind w:firstLine="0"/>
        <w:jc w:val="right"/>
        <w:rPr>
          <w:rStyle w:val="100"/>
          <w:b w:val="0"/>
          <w:bCs w:val="0"/>
          <w:i/>
          <w:color w:val="auto"/>
          <w:sz w:val="24"/>
          <w:szCs w:val="28"/>
        </w:rPr>
      </w:pPr>
      <w:r w:rsidRPr="006E7CE5">
        <w:rPr>
          <w:rFonts w:ascii="Times New Roman" w:hAnsi="Times New Roman"/>
          <w:i/>
          <w:sz w:val="24"/>
          <w:szCs w:val="28"/>
        </w:rPr>
        <w:t>Приложение 4</w:t>
      </w:r>
    </w:p>
    <w:p w:rsidR="006E7CE5" w:rsidRDefault="006E7CE5" w:rsidP="002D73B0">
      <w:pPr>
        <w:jc w:val="center"/>
        <w:rPr>
          <w:rStyle w:val="100"/>
        </w:rPr>
      </w:pPr>
    </w:p>
    <w:p w:rsidR="00DD0829" w:rsidRDefault="00DD0829" w:rsidP="00DD0829">
      <w:pPr>
        <w:jc w:val="center"/>
        <w:rPr>
          <w:rStyle w:val="100"/>
          <w:rFonts w:eastAsiaTheme="majorEastAsia"/>
          <w:b w:val="0"/>
          <w:bCs w:val="0"/>
        </w:rPr>
      </w:pPr>
      <w:r>
        <w:rPr>
          <w:rStyle w:val="100"/>
          <w:rFonts w:eastAsiaTheme="majorEastAsia"/>
        </w:rPr>
        <w:t xml:space="preserve">СОГЛАСИЕ </w:t>
      </w:r>
    </w:p>
    <w:p w:rsidR="00DD0829" w:rsidRDefault="00DD0829" w:rsidP="00DD0829">
      <w:pPr>
        <w:spacing w:line="360" w:lineRule="auto"/>
        <w:jc w:val="center"/>
      </w:pPr>
      <w:r>
        <w:rPr>
          <w:rStyle w:val="100"/>
          <w:rFonts w:eastAsiaTheme="majorEastAsia"/>
        </w:rPr>
        <w:t>на обработку персональных данных участника конкурса старше 18 лет</w:t>
      </w:r>
    </w:p>
    <w:p w:rsidR="00DD0829" w:rsidRPr="00DD0829" w:rsidRDefault="00DD0829" w:rsidP="00DD0829">
      <w:pPr>
        <w:ind w:firstLine="0"/>
        <w:rPr>
          <w:rStyle w:val="9"/>
        </w:rPr>
      </w:pPr>
      <w:proofErr w:type="gramStart"/>
      <w:r w:rsidRPr="00DD0829">
        <w:rPr>
          <w:rStyle w:val="9"/>
        </w:rPr>
        <w:t>Я,_</w:t>
      </w:r>
      <w:proofErr w:type="gramEnd"/>
      <w:r w:rsidRPr="00DD0829">
        <w:rPr>
          <w:rStyle w:val="9"/>
        </w:rPr>
        <w:t>_________________________________________________________________________________,</w:t>
      </w:r>
    </w:p>
    <w:p w:rsidR="00DD0829" w:rsidRPr="00DD0829" w:rsidRDefault="00DD0829" w:rsidP="00DD0829">
      <w:pPr>
        <w:spacing w:line="360" w:lineRule="auto"/>
        <w:ind w:firstLine="2660"/>
        <w:rPr>
          <w:rStyle w:val="9"/>
          <w:rFonts w:eastAsiaTheme="majorEastAsia"/>
        </w:rPr>
      </w:pPr>
      <w:r w:rsidRPr="00DD0829">
        <w:rPr>
          <w:rStyle w:val="9"/>
          <w:rFonts w:eastAsiaTheme="majorEastAsia"/>
        </w:rPr>
        <w:t xml:space="preserve">(фамилия, имя, отчество) </w:t>
      </w:r>
    </w:p>
    <w:p w:rsidR="00DD0829" w:rsidRPr="00DD0829" w:rsidRDefault="00DD0829" w:rsidP="00DD0829">
      <w:pPr>
        <w:spacing w:after="120" w:line="360" w:lineRule="auto"/>
        <w:rPr>
          <w:rStyle w:val="9"/>
          <w:rFonts w:eastAsiaTheme="majorEastAsia"/>
        </w:rPr>
      </w:pPr>
      <w:r w:rsidRPr="00DD0829">
        <w:rPr>
          <w:rStyle w:val="9"/>
          <w:rFonts w:eastAsiaTheme="majorEastAsia"/>
        </w:rPr>
        <w:t>Паспортные данные (серия, номер, дата выдачи, кем выдан): ________________________________________________________________________________________</w:t>
      </w:r>
    </w:p>
    <w:p w:rsidR="00DD0829" w:rsidRPr="00DD0829" w:rsidRDefault="00DD0829" w:rsidP="00DD0829">
      <w:pPr>
        <w:spacing w:after="120" w:line="360" w:lineRule="auto"/>
        <w:rPr>
          <w:rStyle w:val="9"/>
          <w:rFonts w:eastAsiaTheme="majorEastAsia"/>
        </w:rPr>
      </w:pPr>
      <w:r w:rsidRPr="00DD0829">
        <w:rPr>
          <w:rStyle w:val="9"/>
          <w:rFonts w:eastAsiaTheme="majorEastAsia"/>
        </w:rPr>
        <w:t>________________________________________________________________________________________</w:t>
      </w:r>
    </w:p>
    <w:p w:rsidR="00DD0829" w:rsidRPr="00DD0829" w:rsidRDefault="00DD0829" w:rsidP="00DD0829">
      <w:pPr>
        <w:widowControl/>
        <w:tabs>
          <w:tab w:val="left" w:leader="underscore" w:pos="7235"/>
        </w:tabs>
        <w:snapToGrid/>
        <w:spacing w:after="120" w:line="360" w:lineRule="auto"/>
        <w:ind w:firstLine="0"/>
        <w:jc w:val="left"/>
        <w:rPr>
          <w:rStyle w:val="9"/>
        </w:rPr>
      </w:pPr>
      <w:r w:rsidRPr="00DD0829">
        <w:rPr>
          <w:rStyle w:val="9"/>
        </w:rPr>
        <w:t>Место учёбы/работы в настоящее время: _____________________________________________________________________________________</w:t>
      </w:r>
    </w:p>
    <w:p w:rsidR="00DD0829" w:rsidRPr="00DD0829" w:rsidRDefault="00DD0829" w:rsidP="00DD0829">
      <w:pPr>
        <w:spacing w:after="120" w:line="360" w:lineRule="auto"/>
        <w:rPr>
          <w:rStyle w:val="9"/>
        </w:rPr>
      </w:pPr>
      <w:r w:rsidRPr="00DD0829">
        <w:rPr>
          <w:rStyle w:val="9"/>
        </w:rPr>
        <w:t>Адрес данного учебного заведения/работы с указанием типа населённого пункта, контактные телефоны: _____________________________________________________________________________________</w:t>
      </w:r>
    </w:p>
    <w:p w:rsidR="00DD0829" w:rsidRPr="00DD0829" w:rsidRDefault="00DD0829" w:rsidP="00DD0829">
      <w:pPr>
        <w:tabs>
          <w:tab w:val="left" w:leader="underscore" w:pos="5766"/>
        </w:tabs>
        <w:spacing w:after="120" w:line="360" w:lineRule="auto"/>
        <w:rPr>
          <w:rStyle w:val="9"/>
        </w:rPr>
      </w:pPr>
      <w:r w:rsidRPr="00DD0829">
        <w:rPr>
          <w:rStyle w:val="9"/>
        </w:rPr>
        <w:t>Дата рождения (число, месяц, год):</w:t>
      </w:r>
      <w:r w:rsidRPr="00DD0829">
        <w:rPr>
          <w:rStyle w:val="9"/>
        </w:rPr>
        <w:tab/>
        <w:t>________________________________</w:t>
      </w:r>
    </w:p>
    <w:p w:rsidR="00DD0829" w:rsidRPr="00DD0829" w:rsidRDefault="00DD0829" w:rsidP="00DD0829">
      <w:pPr>
        <w:tabs>
          <w:tab w:val="left" w:leader="underscore" w:pos="7235"/>
        </w:tabs>
        <w:spacing w:after="120" w:line="360" w:lineRule="auto"/>
        <w:rPr>
          <w:rStyle w:val="9"/>
        </w:rPr>
      </w:pPr>
      <w:r w:rsidRPr="00DD0829">
        <w:rPr>
          <w:rStyle w:val="9"/>
        </w:rPr>
        <w:t>Контактный мобильный телефон: ___________________________________________________________</w:t>
      </w:r>
    </w:p>
    <w:p w:rsidR="00DD0829" w:rsidRDefault="00DD0829" w:rsidP="005526C3">
      <w:pPr>
        <w:pStyle w:val="af1"/>
      </w:pPr>
      <w:r w:rsidRPr="00DD0829">
        <w:rPr>
          <w:rStyle w:val="9"/>
          <w:rFonts w:eastAsiaTheme="minorEastAsia"/>
        </w:rPr>
        <w:t>Электронный</w:t>
      </w:r>
      <w:r w:rsidR="005526C3">
        <w:rPr>
          <w:rStyle w:val="70"/>
          <w:rFonts w:eastAsiaTheme="minorEastAsia"/>
        </w:rPr>
        <w:t xml:space="preserve"> </w:t>
      </w:r>
      <w:r>
        <w:rPr>
          <w:rStyle w:val="70"/>
          <w:rFonts w:eastAsiaTheme="minorEastAsia"/>
        </w:rPr>
        <w:t>адрес: _______________________________________________________________________</w:t>
      </w:r>
    </w:p>
    <w:p w:rsidR="00DD0829" w:rsidRDefault="00DD0829" w:rsidP="00DD0829">
      <w:r>
        <w:rPr>
          <w:rStyle w:val="70"/>
        </w:rPr>
        <w:t>в соответствии с требованиями статьи 9 Федерального закона от 27.07.2006 № 152-ФЗ «О персональных данных», подтверждаю своё согласие на обработку организатором Всероссийского конкурса «Моя семейная реликвия» (далее - Оператор)</w:t>
      </w:r>
      <w:r w:rsidR="00A007D9">
        <w:rPr>
          <w:rStyle w:val="70"/>
        </w:rPr>
        <w:t xml:space="preserve"> </w:t>
      </w:r>
      <w:r w:rsidR="00050812">
        <w:rPr>
          <w:rStyle w:val="70"/>
          <w:rFonts w:eastAsiaTheme="majorEastAsia"/>
        </w:rPr>
        <w:t xml:space="preserve">и </w:t>
      </w:r>
      <w:proofErr w:type="spellStart"/>
      <w:r w:rsidR="00050812">
        <w:rPr>
          <w:rStyle w:val="70"/>
          <w:rFonts w:eastAsiaTheme="majorEastAsia"/>
        </w:rPr>
        <w:t>Соорганизатором</w:t>
      </w:r>
      <w:proofErr w:type="spellEnd"/>
      <w:r>
        <w:rPr>
          <w:rStyle w:val="70"/>
        </w:rPr>
        <w:t xml:space="preserve"> своих персональных данных:</w:t>
      </w:r>
    </w:p>
    <w:p w:rsidR="00DD0829" w:rsidRDefault="00DD0829" w:rsidP="00DD0829">
      <w:pPr>
        <w:numPr>
          <w:ilvl w:val="0"/>
          <w:numId w:val="40"/>
        </w:numPr>
        <w:tabs>
          <w:tab w:val="left" w:pos="720"/>
          <w:tab w:val="left" w:pos="756"/>
        </w:tabs>
        <w:snapToGrid/>
        <w:spacing w:line="240" w:lineRule="auto"/>
      </w:pPr>
      <w:r>
        <w:rPr>
          <w:rStyle w:val="70"/>
        </w:rPr>
        <w:t>фамилии, имени, отчества, фотографии, курса, места учёбы/работы, даты рождения, контактного телефона, с целью формирования регламентированной отчётности, размещения данных в банке данных участников Всероссийского конкурса «Моя семейная реликвия»;</w:t>
      </w:r>
    </w:p>
    <w:p w:rsidR="00DD0829" w:rsidRDefault="00DD0829" w:rsidP="00DD0829">
      <w:pPr>
        <w:numPr>
          <w:ilvl w:val="0"/>
          <w:numId w:val="40"/>
        </w:numPr>
        <w:tabs>
          <w:tab w:val="left" w:pos="720"/>
          <w:tab w:val="left" w:pos="785"/>
        </w:tabs>
        <w:snapToGrid/>
        <w:spacing w:line="240" w:lineRule="auto"/>
        <w:rPr>
          <w:rStyle w:val="70"/>
        </w:rPr>
      </w:pPr>
      <w:r>
        <w:rPr>
          <w:rStyle w:val="70"/>
        </w:rPr>
        <w:t>фамилии, имени, отчества, фотографии, места учёбы/работы, даты рождения, моей конкурсной работы с целью размещения в сети "Интернет".</w:t>
      </w:r>
    </w:p>
    <w:p w:rsidR="00DD0829" w:rsidRDefault="00DD0829" w:rsidP="00DD0829">
      <w:pPr>
        <w:tabs>
          <w:tab w:val="left" w:pos="785"/>
        </w:tabs>
        <w:ind w:left="720"/>
        <w:rPr>
          <w:rStyle w:val="70"/>
        </w:rPr>
      </w:pPr>
    </w:p>
    <w:p w:rsidR="00DD0829" w:rsidRDefault="00DD0829" w:rsidP="00DD0829">
      <w:pPr>
        <w:tabs>
          <w:tab w:val="left" w:pos="785"/>
        </w:tabs>
      </w:pPr>
      <w:r>
        <w:rPr>
          <w:rStyle w:val="70"/>
        </w:rPr>
        <w:tab/>
        <w:t>Предоставляю Оператору</w:t>
      </w:r>
      <w:r w:rsidR="00A007D9">
        <w:rPr>
          <w:rStyle w:val="70"/>
        </w:rPr>
        <w:t xml:space="preserve"> </w:t>
      </w:r>
      <w:r w:rsidR="00050812">
        <w:rPr>
          <w:rStyle w:val="70"/>
          <w:rFonts w:eastAsiaTheme="majorEastAsia"/>
        </w:rPr>
        <w:t xml:space="preserve">и </w:t>
      </w:r>
      <w:proofErr w:type="spellStart"/>
      <w:r w:rsidR="00050812">
        <w:rPr>
          <w:rStyle w:val="70"/>
          <w:rFonts w:eastAsiaTheme="majorEastAsia"/>
        </w:rPr>
        <w:t>С</w:t>
      </w:r>
      <w:r w:rsidR="00A007D9">
        <w:rPr>
          <w:rStyle w:val="70"/>
          <w:rFonts w:eastAsiaTheme="majorEastAsia"/>
        </w:rPr>
        <w:t>оорганизатору</w:t>
      </w:r>
      <w:proofErr w:type="spellEnd"/>
      <w:r>
        <w:rPr>
          <w:rStyle w:val="70"/>
        </w:rPr>
        <w:t xml:space="preserve">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DD0829" w:rsidRDefault="00DD0829" w:rsidP="00DD0829">
      <w:pPr>
        <w:rPr>
          <w:rStyle w:val="70"/>
        </w:rPr>
      </w:pPr>
      <w:r>
        <w:rPr>
          <w:rStyle w:val="70"/>
        </w:rPr>
        <w:t>Также я разрешаю Оператору</w:t>
      </w:r>
      <w:r w:rsidR="00A007D9">
        <w:rPr>
          <w:rStyle w:val="70"/>
        </w:rPr>
        <w:t xml:space="preserve"> </w:t>
      </w:r>
      <w:r w:rsidR="00050812">
        <w:rPr>
          <w:rStyle w:val="70"/>
          <w:rFonts w:eastAsiaTheme="majorEastAsia"/>
        </w:rPr>
        <w:t xml:space="preserve">и </w:t>
      </w:r>
      <w:proofErr w:type="spellStart"/>
      <w:r w:rsidR="00050812">
        <w:rPr>
          <w:rStyle w:val="70"/>
          <w:rFonts w:eastAsiaTheme="majorEastAsia"/>
        </w:rPr>
        <w:t>С</w:t>
      </w:r>
      <w:r w:rsidR="00A007D9">
        <w:rPr>
          <w:rStyle w:val="70"/>
          <w:rFonts w:eastAsiaTheme="majorEastAsia"/>
        </w:rPr>
        <w:t>оорганизатору</w:t>
      </w:r>
      <w:proofErr w:type="spellEnd"/>
      <w:r>
        <w:rPr>
          <w:rStyle w:val="70"/>
        </w:rPr>
        <w:t xml:space="preserve"> использовать свою конкурсную работу во внутренних и внешних коммуникациях, связанных с проведением </w:t>
      </w:r>
      <w:r w:rsidR="00A007D9">
        <w:rPr>
          <w:rStyle w:val="70"/>
        </w:rPr>
        <w:t xml:space="preserve">этапов </w:t>
      </w:r>
      <w:r>
        <w:rPr>
          <w:rStyle w:val="70"/>
        </w:rPr>
        <w:t xml:space="preserve">Всероссийского конкурса «Моя семейная реликвия», в частности в буклетах, видео, в Интернете и т.д. </w:t>
      </w:r>
    </w:p>
    <w:p w:rsidR="00DD0829" w:rsidRDefault="00DD0829" w:rsidP="00DD0829">
      <w:pPr>
        <w:rPr>
          <w:rStyle w:val="70"/>
        </w:rPr>
      </w:pPr>
      <w:r>
        <w:rPr>
          <w:rStyle w:val="70"/>
        </w:rPr>
        <w:t>Согласие действует бессрочно.</w:t>
      </w:r>
    </w:p>
    <w:p w:rsidR="00DD0829" w:rsidRDefault="00DD0829" w:rsidP="00DD0829">
      <w:pPr>
        <w:tabs>
          <w:tab w:val="left" w:leader="underscore" w:pos="1374"/>
        </w:tabs>
        <w:spacing w:line="240" w:lineRule="auto"/>
        <w:rPr>
          <w:rStyle w:val="70"/>
        </w:rPr>
      </w:pPr>
    </w:p>
    <w:p w:rsidR="00DD0829" w:rsidRDefault="00DD0829" w:rsidP="00DD0829">
      <w:pPr>
        <w:tabs>
          <w:tab w:val="left" w:leader="underscore" w:pos="1374"/>
        </w:tabs>
        <w:spacing w:line="240" w:lineRule="auto"/>
        <w:rPr>
          <w:rStyle w:val="70"/>
        </w:rPr>
      </w:pPr>
      <w:r>
        <w:rPr>
          <w:rStyle w:val="70"/>
        </w:rPr>
        <w:t xml:space="preserve">Дата: </w:t>
      </w:r>
      <w:r w:rsidR="0091573D">
        <w:rPr>
          <w:rStyle w:val="70"/>
        </w:rPr>
        <w:t>«</w:t>
      </w:r>
      <w:r w:rsidR="0091573D">
        <w:rPr>
          <w:rStyle w:val="70"/>
        </w:rPr>
        <w:tab/>
        <w:t xml:space="preserve">   </w:t>
      </w:r>
      <w:proofErr w:type="gramStart"/>
      <w:r w:rsidR="0091573D">
        <w:rPr>
          <w:rStyle w:val="70"/>
        </w:rPr>
        <w:t xml:space="preserve">  »</w:t>
      </w:r>
      <w:proofErr w:type="gramEnd"/>
      <w:r w:rsidR="0091573D">
        <w:rPr>
          <w:rStyle w:val="70"/>
        </w:rPr>
        <w:t xml:space="preserve">____________________2026 </w:t>
      </w:r>
      <w:r>
        <w:rPr>
          <w:rStyle w:val="70"/>
        </w:rPr>
        <w:t xml:space="preserve">г.        </w:t>
      </w:r>
    </w:p>
    <w:p w:rsidR="00DD0829" w:rsidRDefault="00DD0829" w:rsidP="00DD0829">
      <w:pPr>
        <w:tabs>
          <w:tab w:val="left" w:leader="underscore" w:pos="1374"/>
        </w:tabs>
        <w:spacing w:line="240" w:lineRule="auto"/>
        <w:rPr>
          <w:rStyle w:val="70"/>
        </w:rPr>
      </w:pPr>
    </w:p>
    <w:p w:rsidR="00DD0829" w:rsidRDefault="00DD0829" w:rsidP="00DD0829">
      <w:pPr>
        <w:tabs>
          <w:tab w:val="left" w:leader="underscore" w:pos="1374"/>
        </w:tabs>
        <w:spacing w:line="240" w:lineRule="auto"/>
      </w:pPr>
      <w:r>
        <w:rPr>
          <w:rStyle w:val="70"/>
        </w:rPr>
        <w:t>____________________________________________</w:t>
      </w:r>
    </w:p>
    <w:p w:rsidR="00DD0829" w:rsidRPr="005D2B45" w:rsidRDefault="00DD0829" w:rsidP="00DD0829">
      <w:pPr>
        <w:spacing w:line="240" w:lineRule="auto"/>
        <w:rPr>
          <w:rStyle w:val="70"/>
        </w:rPr>
      </w:pPr>
      <w:r>
        <w:rPr>
          <w:rStyle w:val="70"/>
        </w:rPr>
        <w:t>подпись                                  расшифровка</w:t>
      </w:r>
    </w:p>
    <w:p w:rsidR="00DD0829" w:rsidRPr="005D2B45" w:rsidRDefault="00DD0829" w:rsidP="00DD0829">
      <w:pPr>
        <w:spacing w:line="240" w:lineRule="auto"/>
        <w:rPr>
          <w:rFonts w:ascii="Times New Roman" w:hAnsi="Times New Roman"/>
          <w:color w:val="000000"/>
        </w:rPr>
      </w:pPr>
    </w:p>
    <w:p w:rsidR="00DD0829" w:rsidRDefault="00DD0829" w:rsidP="00E26FD7">
      <w:pPr>
        <w:jc w:val="right"/>
        <w:rPr>
          <w:rFonts w:ascii="Times New Roman" w:hAnsi="Times New Roman"/>
          <w:i/>
          <w:sz w:val="24"/>
          <w:szCs w:val="28"/>
        </w:rPr>
      </w:pPr>
    </w:p>
    <w:p w:rsidR="00DD0829" w:rsidRDefault="00DD0829" w:rsidP="00E26FD7">
      <w:pPr>
        <w:jc w:val="right"/>
        <w:rPr>
          <w:rFonts w:ascii="Times New Roman" w:hAnsi="Times New Roman"/>
          <w:i/>
          <w:sz w:val="24"/>
          <w:szCs w:val="28"/>
        </w:rPr>
      </w:pPr>
    </w:p>
    <w:p w:rsidR="005526C3" w:rsidRDefault="005526C3" w:rsidP="00A007D9">
      <w:pPr>
        <w:ind w:firstLine="0"/>
        <w:rPr>
          <w:rFonts w:ascii="Times New Roman" w:hAnsi="Times New Roman"/>
          <w:i/>
          <w:sz w:val="24"/>
          <w:szCs w:val="28"/>
        </w:rPr>
      </w:pPr>
    </w:p>
    <w:p w:rsidR="008E6916" w:rsidRPr="00221FCC" w:rsidRDefault="008E6916" w:rsidP="008E6916">
      <w:pPr>
        <w:spacing w:line="240" w:lineRule="auto"/>
        <w:ind w:hanging="426"/>
        <w:jc w:val="right"/>
        <w:rPr>
          <w:rFonts w:ascii="Times New Roman" w:hAnsi="Times New Roman"/>
          <w:szCs w:val="22"/>
          <w:lang w:eastAsia="en-US"/>
        </w:rPr>
      </w:pPr>
      <w:r>
        <w:rPr>
          <w:rFonts w:ascii="Times New Roman" w:hAnsi="Times New Roman"/>
          <w:sz w:val="24"/>
          <w:szCs w:val="28"/>
        </w:rPr>
        <w:t xml:space="preserve">Приложение </w:t>
      </w:r>
      <w:r w:rsidR="00050812">
        <w:rPr>
          <w:rFonts w:ascii="Times New Roman" w:hAnsi="Times New Roman"/>
          <w:sz w:val="24"/>
          <w:szCs w:val="28"/>
        </w:rPr>
        <w:t>№</w:t>
      </w:r>
      <w:r>
        <w:rPr>
          <w:rFonts w:ascii="Times New Roman" w:hAnsi="Times New Roman"/>
          <w:sz w:val="24"/>
          <w:szCs w:val="28"/>
        </w:rPr>
        <w:t>2</w:t>
      </w:r>
    </w:p>
    <w:p w:rsidR="008E6916" w:rsidRPr="00221FCC" w:rsidRDefault="008E6916" w:rsidP="008E6916">
      <w:pPr>
        <w:pStyle w:val="af1"/>
        <w:jc w:val="right"/>
        <w:rPr>
          <w:rFonts w:ascii="Times New Roman" w:hAnsi="Times New Roman"/>
          <w:sz w:val="24"/>
          <w:szCs w:val="28"/>
        </w:rPr>
      </w:pPr>
      <w:r w:rsidRPr="00221FCC">
        <w:rPr>
          <w:rFonts w:ascii="Times New Roman" w:hAnsi="Times New Roman"/>
          <w:sz w:val="24"/>
          <w:szCs w:val="28"/>
        </w:rPr>
        <w:t>к приказу №___-од</w:t>
      </w:r>
    </w:p>
    <w:p w:rsidR="008E6916" w:rsidRPr="002706D6" w:rsidRDefault="008E6916" w:rsidP="008E6916">
      <w:pPr>
        <w:pStyle w:val="af1"/>
        <w:jc w:val="right"/>
        <w:rPr>
          <w:rFonts w:ascii="Times New Roman" w:hAnsi="Times New Roman"/>
          <w:sz w:val="24"/>
          <w:szCs w:val="28"/>
        </w:rPr>
      </w:pPr>
      <w:r w:rsidRPr="00221FCC">
        <w:rPr>
          <w:rFonts w:ascii="Times New Roman" w:hAnsi="Times New Roman"/>
          <w:sz w:val="24"/>
          <w:szCs w:val="28"/>
        </w:rPr>
        <w:t>от</w:t>
      </w:r>
      <w:r>
        <w:rPr>
          <w:rFonts w:ascii="Times New Roman" w:hAnsi="Times New Roman"/>
          <w:sz w:val="24"/>
          <w:szCs w:val="28"/>
        </w:rPr>
        <w:t xml:space="preserve"> </w:t>
      </w:r>
      <w:r w:rsidRPr="00221FCC">
        <w:rPr>
          <w:rFonts w:ascii="Times New Roman" w:hAnsi="Times New Roman"/>
          <w:sz w:val="24"/>
          <w:szCs w:val="28"/>
        </w:rPr>
        <w:t xml:space="preserve"> </w:t>
      </w:r>
      <w:r w:rsidR="0001482D">
        <w:rPr>
          <w:rFonts w:ascii="Times New Roman" w:hAnsi="Times New Roman"/>
          <w:sz w:val="24"/>
          <w:szCs w:val="28"/>
        </w:rPr>
        <w:t xml:space="preserve">  .02</w:t>
      </w:r>
      <w:r w:rsidR="0091573D">
        <w:rPr>
          <w:rFonts w:ascii="Times New Roman" w:hAnsi="Times New Roman"/>
          <w:sz w:val="24"/>
          <w:szCs w:val="28"/>
        </w:rPr>
        <w:t>.2026</w:t>
      </w:r>
      <w:r w:rsidRPr="00221FCC">
        <w:rPr>
          <w:rFonts w:ascii="Times New Roman" w:hAnsi="Times New Roman"/>
          <w:sz w:val="24"/>
          <w:szCs w:val="28"/>
        </w:rPr>
        <w:t xml:space="preserve"> г.</w:t>
      </w:r>
    </w:p>
    <w:p w:rsidR="006E7CE5" w:rsidRDefault="006E7CE5" w:rsidP="006E7CE5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6E7CE5" w:rsidRDefault="006E7CE5" w:rsidP="006E7CE5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050812" w:rsidRDefault="00E26FD7" w:rsidP="006E7CE5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E7CE5">
        <w:rPr>
          <w:rFonts w:ascii="Times New Roman" w:hAnsi="Times New Roman"/>
          <w:b/>
          <w:bCs/>
          <w:color w:val="000000"/>
          <w:sz w:val="24"/>
          <w:szCs w:val="24"/>
        </w:rPr>
        <w:t>Состав жюри регионального этапа</w:t>
      </w:r>
    </w:p>
    <w:p w:rsidR="00050812" w:rsidRPr="00006F66" w:rsidRDefault="00050812" w:rsidP="00050812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006F66">
        <w:rPr>
          <w:rFonts w:ascii="Times New Roman" w:hAnsi="Times New Roman"/>
          <w:b/>
          <w:sz w:val="24"/>
          <w:szCs w:val="24"/>
        </w:rPr>
        <w:t>XII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006F66">
        <w:rPr>
          <w:rFonts w:ascii="Times New Roman" w:hAnsi="Times New Roman"/>
          <w:b/>
          <w:sz w:val="24"/>
          <w:szCs w:val="24"/>
        </w:rPr>
        <w:t xml:space="preserve"> Всероссийского конкурса творческих проектов учащихся, </w:t>
      </w:r>
    </w:p>
    <w:p w:rsidR="00E26FD7" w:rsidRPr="00050812" w:rsidRDefault="00050812" w:rsidP="00050812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006F66">
        <w:rPr>
          <w:rFonts w:ascii="Times New Roman" w:hAnsi="Times New Roman"/>
          <w:b/>
          <w:sz w:val="24"/>
          <w:szCs w:val="24"/>
        </w:rPr>
        <w:t>студентов и молодёжи «Моя семейная реликвия»</w:t>
      </w:r>
    </w:p>
    <w:p w:rsidR="00E26FD7" w:rsidRPr="00BF1747" w:rsidRDefault="00E26FD7" w:rsidP="00E26FD7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left"/>
        <w:rPr>
          <w:rFonts w:ascii="Times New Roman" w:hAnsi="Times New Roman"/>
          <w:color w:val="000000"/>
          <w:sz w:val="24"/>
          <w:szCs w:val="24"/>
        </w:rPr>
      </w:pPr>
    </w:p>
    <w:p w:rsidR="00E26FD7" w:rsidRPr="00BF1747" w:rsidRDefault="006E7CE5" w:rsidP="00E26FD7">
      <w:pPr>
        <w:pStyle w:val="ac"/>
        <w:numPr>
          <w:ilvl w:val="0"/>
          <w:numId w:val="41"/>
        </w:numPr>
        <w:autoSpaceDE w:val="0"/>
        <w:autoSpaceDN w:val="0"/>
        <w:adjustRightInd w:val="0"/>
        <w:spacing w:after="24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6FD7" w:rsidRPr="00BF1747">
        <w:rPr>
          <w:rFonts w:ascii="Times New Roman" w:hAnsi="Times New Roman"/>
          <w:color w:val="000000"/>
          <w:sz w:val="24"/>
          <w:szCs w:val="24"/>
        </w:rPr>
        <w:t xml:space="preserve">Трофименко Светлана Викторовна, </w:t>
      </w:r>
      <w:r w:rsidR="00E26FD7" w:rsidRPr="00BF1747">
        <w:rPr>
          <w:rFonts w:ascii="Times New Roman" w:hAnsi="Times New Roman"/>
          <w:bCs/>
          <w:color w:val="000000"/>
          <w:sz w:val="24"/>
          <w:szCs w:val="24"/>
        </w:rPr>
        <w:t>заместитель директора по науке МБУК «Музей истории г. Иркутска им. А.М. Сибирякова»;</w:t>
      </w:r>
      <w:r w:rsidR="00E26FD7" w:rsidRPr="00BF174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26FD7" w:rsidRPr="00BF1747" w:rsidRDefault="006E7CE5" w:rsidP="00E26FD7">
      <w:pPr>
        <w:pStyle w:val="ac"/>
        <w:numPr>
          <w:ilvl w:val="0"/>
          <w:numId w:val="41"/>
        </w:numPr>
        <w:autoSpaceDE w:val="0"/>
        <w:autoSpaceDN w:val="0"/>
        <w:adjustRightInd w:val="0"/>
        <w:spacing w:after="24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6FD7" w:rsidRPr="00BF1747">
        <w:rPr>
          <w:rFonts w:ascii="Times New Roman" w:hAnsi="Times New Roman"/>
          <w:color w:val="000000"/>
          <w:sz w:val="24"/>
          <w:szCs w:val="24"/>
        </w:rPr>
        <w:t>Трофименко Сергей В</w:t>
      </w:r>
      <w:r w:rsidR="00DD0829">
        <w:rPr>
          <w:rFonts w:ascii="Times New Roman" w:hAnsi="Times New Roman"/>
          <w:color w:val="000000"/>
          <w:sz w:val="24"/>
          <w:szCs w:val="24"/>
        </w:rPr>
        <w:t>ладимирович</w:t>
      </w:r>
      <w:r w:rsidR="00E26FD7" w:rsidRPr="00BF1747">
        <w:rPr>
          <w:rFonts w:ascii="Times New Roman" w:hAnsi="Times New Roman"/>
          <w:color w:val="000000"/>
          <w:sz w:val="24"/>
          <w:szCs w:val="24"/>
        </w:rPr>
        <w:t xml:space="preserve">, заведующий филиалом «Солдаты Отечества» </w:t>
      </w:r>
      <w:r w:rsidR="00E26FD7" w:rsidRPr="00BF1747">
        <w:rPr>
          <w:rFonts w:ascii="Times New Roman" w:hAnsi="Times New Roman"/>
          <w:bCs/>
          <w:color w:val="000000"/>
          <w:sz w:val="24"/>
          <w:szCs w:val="24"/>
        </w:rPr>
        <w:t>МБУК «Музей истории г. Иркутска им. А.М. Сибирякова»;</w:t>
      </w:r>
      <w:r w:rsidR="00E26FD7" w:rsidRPr="00BF174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26FD7" w:rsidRPr="00BF1747" w:rsidRDefault="006E7CE5" w:rsidP="00E26FD7">
      <w:pPr>
        <w:pStyle w:val="ac"/>
        <w:numPr>
          <w:ilvl w:val="0"/>
          <w:numId w:val="41"/>
        </w:numPr>
        <w:autoSpaceDE w:val="0"/>
        <w:autoSpaceDN w:val="0"/>
        <w:adjustRightInd w:val="0"/>
        <w:spacing w:after="24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6FD7" w:rsidRPr="00751E37">
        <w:rPr>
          <w:rFonts w:ascii="Times New Roman" w:hAnsi="Times New Roman"/>
          <w:color w:val="000000"/>
          <w:sz w:val="24"/>
          <w:szCs w:val="24"/>
        </w:rPr>
        <w:t xml:space="preserve">Кузнецов Сергей Юрьевич, </w:t>
      </w:r>
      <w:r w:rsidR="00E26FD7" w:rsidRPr="00BF1747">
        <w:rPr>
          <w:rFonts w:ascii="Times New Roman" w:hAnsi="Times New Roman"/>
          <w:color w:val="000000"/>
          <w:sz w:val="24"/>
          <w:szCs w:val="24"/>
        </w:rPr>
        <w:t>методист ГАУ ДО ИО «Центр развития дополнительного образования</w:t>
      </w:r>
      <w:r w:rsidR="00E26FD7">
        <w:rPr>
          <w:rFonts w:ascii="Times New Roman" w:hAnsi="Times New Roman"/>
          <w:color w:val="000000"/>
          <w:sz w:val="24"/>
          <w:szCs w:val="24"/>
        </w:rPr>
        <w:t xml:space="preserve"> детей»</w:t>
      </w:r>
      <w:r w:rsidR="00E26FD7" w:rsidRPr="00BF1747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E26FD7" w:rsidRPr="00751E37" w:rsidRDefault="006E7CE5" w:rsidP="00E26FD7">
      <w:pPr>
        <w:pStyle w:val="ac"/>
        <w:numPr>
          <w:ilvl w:val="0"/>
          <w:numId w:val="41"/>
        </w:numPr>
        <w:autoSpaceDE w:val="0"/>
        <w:autoSpaceDN w:val="0"/>
        <w:adjustRightInd w:val="0"/>
        <w:spacing w:after="24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706D6">
        <w:rPr>
          <w:rFonts w:ascii="Times New Roman" w:hAnsi="Times New Roman"/>
          <w:color w:val="000000"/>
          <w:sz w:val="24"/>
          <w:szCs w:val="24"/>
        </w:rPr>
        <w:t>Жаданов Олег</w:t>
      </w:r>
      <w:r w:rsidR="00E26FD7" w:rsidRPr="00751E37">
        <w:rPr>
          <w:rFonts w:ascii="Times New Roman" w:hAnsi="Times New Roman"/>
          <w:color w:val="000000"/>
          <w:sz w:val="24"/>
          <w:szCs w:val="24"/>
        </w:rPr>
        <w:t xml:space="preserve"> Сергеевич, методист ГАУ ДО ИО «Центр развития дополнительного образования детей»; </w:t>
      </w:r>
    </w:p>
    <w:p w:rsidR="00E26FD7" w:rsidRDefault="006E7CE5" w:rsidP="00E26FD7">
      <w:pPr>
        <w:pStyle w:val="ac"/>
        <w:numPr>
          <w:ilvl w:val="0"/>
          <w:numId w:val="41"/>
        </w:numPr>
        <w:autoSpaceDE w:val="0"/>
        <w:autoSpaceDN w:val="0"/>
        <w:adjustRightInd w:val="0"/>
        <w:spacing w:after="24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6FD7" w:rsidRPr="00BF1747">
        <w:rPr>
          <w:rFonts w:ascii="Times New Roman" w:hAnsi="Times New Roman"/>
          <w:color w:val="000000"/>
          <w:sz w:val="24"/>
          <w:szCs w:val="24"/>
        </w:rPr>
        <w:t xml:space="preserve">Бутаков Иван Сергеевич, </w:t>
      </w:r>
      <w:r w:rsidR="00E26FD7">
        <w:rPr>
          <w:rFonts w:ascii="Times New Roman" w:hAnsi="Times New Roman"/>
          <w:color w:val="000000"/>
          <w:sz w:val="24"/>
          <w:szCs w:val="24"/>
        </w:rPr>
        <w:t xml:space="preserve">педагог-организатор </w:t>
      </w:r>
      <w:r w:rsidR="00E26FD7" w:rsidRPr="00BF1747">
        <w:rPr>
          <w:rFonts w:ascii="Times New Roman" w:hAnsi="Times New Roman"/>
          <w:color w:val="000000"/>
          <w:sz w:val="24"/>
          <w:szCs w:val="24"/>
        </w:rPr>
        <w:t>ГАУ ДО ИО «Центр развития дополнительного образования</w:t>
      </w:r>
      <w:r w:rsidR="002706D6">
        <w:rPr>
          <w:rFonts w:ascii="Times New Roman" w:hAnsi="Times New Roman"/>
          <w:color w:val="000000"/>
          <w:sz w:val="24"/>
          <w:szCs w:val="24"/>
        </w:rPr>
        <w:t xml:space="preserve"> детей»;</w:t>
      </w:r>
    </w:p>
    <w:p w:rsidR="00E26FD7" w:rsidRPr="00BF1747" w:rsidRDefault="006E7CE5" w:rsidP="00E26FD7">
      <w:pPr>
        <w:pStyle w:val="ac"/>
        <w:numPr>
          <w:ilvl w:val="0"/>
          <w:numId w:val="41"/>
        </w:numPr>
        <w:autoSpaceDE w:val="0"/>
        <w:autoSpaceDN w:val="0"/>
        <w:adjustRightInd w:val="0"/>
        <w:spacing w:after="24"/>
        <w:ind w:left="0" w:firstLin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6FD7" w:rsidRPr="00E26FD7">
        <w:rPr>
          <w:rFonts w:ascii="Times New Roman" w:hAnsi="Times New Roman"/>
          <w:color w:val="000000"/>
          <w:sz w:val="24"/>
          <w:szCs w:val="24"/>
        </w:rPr>
        <w:t>Ткачев Виталий Викторович</w:t>
      </w:r>
      <w:r w:rsidR="00E26FD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3521F">
        <w:rPr>
          <w:rFonts w:ascii="Times New Roman" w:hAnsi="Times New Roman"/>
          <w:color w:val="000000"/>
          <w:sz w:val="24"/>
          <w:szCs w:val="24"/>
        </w:rPr>
        <w:t>педагог-организатор</w:t>
      </w:r>
      <w:r w:rsidR="00E26FD7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E26FD7" w:rsidRPr="00E26FD7">
        <w:rPr>
          <w:rFonts w:ascii="Times New Roman" w:hAnsi="Times New Roman"/>
          <w:color w:val="000000"/>
          <w:sz w:val="24"/>
          <w:szCs w:val="24"/>
        </w:rPr>
        <w:t>тдел</w:t>
      </w:r>
      <w:r w:rsidR="00E26FD7">
        <w:rPr>
          <w:rFonts w:ascii="Times New Roman" w:hAnsi="Times New Roman"/>
          <w:color w:val="000000"/>
          <w:sz w:val="24"/>
          <w:szCs w:val="24"/>
        </w:rPr>
        <w:t>а</w:t>
      </w:r>
      <w:r w:rsidR="00C63C2A">
        <w:rPr>
          <w:rFonts w:ascii="Times New Roman" w:hAnsi="Times New Roman"/>
          <w:color w:val="000000"/>
          <w:sz w:val="24"/>
          <w:szCs w:val="24"/>
        </w:rPr>
        <w:t xml:space="preserve"> краеведения и музейной работы </w:t>
      </w:r>
      <w:r w:rsidR="00E26FD7" w:rsidRPr="00E26FD7">
        <w:rPr>
          <w:rFonts w:ascii="Times New Roman" w:hAnsi="Times New Roman"/>
          <w:color w:val="000000"/>
          <w:sz w:val="24"/>
          <w:szCs w:val="24"/>
        </w:rPr>
        <w:t xml:space="preserve">ГАУ </w:t>
      </w:r>
      <w:r w:rsidR="002706D6">
        <w:rPr>
          <w:rFonts w:ascii="Times New Roman" w:hAnsi="Times New Roman"/>
          <w:color w:val="000000"/>
          <w:sz w:val="24"/>
          <w:szCs w:val="24"/>
        </w:rPr>
        <w:t>ДО ИО «</w:t>
      </w:r>
      <w:r w:rsidR="00E26FD7" w:rsidRPr="00E26FD7">
        <w:rPr>
          <w:rFonts w:ascii="Times New Roman" w:hAnsi="Times New Roman"/>
          <w:color w:val="000000"/>
          <w:sz w:val="24"/>
          <w:szCs w:val="24"/>
        </w:rPr>
        <w:t>Центр развития до</w:t>
      </w:r>
      <w:r w:rsidR="002706D6">
        <w:rPr>
          <w:rFonts w:ascii="Times New Roman" w:hAnsi="Times New Roman"/>
          <w:color w:val="000000"/>
          <w:sz w:val="24"/>
          <w:szCs w:val="24"/>
        </w:rPr>
        <w:t>полнительного образования детей».</w:t>
      </w:r>
    </w:p>
    <w:p w:rsidR="00BA5A2B" w:rsidRDefault="00BA5A2B" w:rsidP="00E26FD7">
      <w:pPr>
        <w:spacing w:line="240" w:lineRule="auto"/>
        <w:ind w:left="2832" w:firstLine="2660"/>
        <w:rPr>
          <w:rFonts w:ascii="Times New Roman" w:hAnsi="Times New Roman"/>
          <w:color w:val="000000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Pr="00BA5A2B" w:rsidRDefault="00BA5A2B" w:rsidP="00BA5A2B">
      <w:pPr>
        <w:rPr>
          <w:rFonts w:ascii="Times New Roman" w:hAnsi="Times New Roman"/>
          <w:szCs w:val="22"/>
        </w:rPr>
      </w:pPr>
    </w:p>
    <w:p w:rsidR="00BA5A2B" w:rsidRDefault="00BA5A2B" w:rsidP="00BA5A2B">
      <w:pPr>
        <w:rPr>
          <w:rFonts w:ascii="Times New Roman" w:hAnsi="Times New Roman"/>
          <w:szCs w:val="22"/>
        </w:rPr>
      </w:pPr>
    </w:p>
    <w:p w:rsidR="00E26FD7" w:rsidRDefault="00E26FD7" w:rsidP="00BA5A2B">
      <w:pPr>
        <w:jc w:val="center"/>
        <w:rPr>
          <w:rFonts w:ascii="Times New Roman" w:hAnsi="Times New Roman"/>
          <w:szCs w:val="22"/>
        </w:rPr>
      </w:pPr>
    </w:p>
    <w:p w:rsidR="00BA5A2B" w:rsidRPr="005D2B45" w:rsidRDefault="00BA5A2B" w:rsidP="005D2B45">
      <w:pPr>
        <w:autoSpaceDE w:val="0"/>
        <w:autoSpaceDN w:val="0"/>
        <w:adjustRightInd w:val="0"/>
        <w:spacing w:after="24"/>
        <w:ind w:firstLine="0"/>
        <w:rPr>
          <w:rFonts w:ascii="Times New Roman" w:hAnsi="Times New Roman"/>
        </w:rPr>
      </w:pPr>
    </w:p>
    <w:sectPr w:rsidR="00BA5A2B" w:rsidRPr="005D2B45" w:rsidSect="00C24979"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8AE" w:rsidRDefault="006858AE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6858AE" w:rsidRDefault="006858AE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8AE" w:rsidRDefault="006858AE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6858AE" w:rsidRDefault="006858AE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7627D61"/>
    <w:multiLevelType w:val="multilevel"/>
    <w:tmpl w:val="40B8649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1"/>
    <w:multiLevelType w:val="multilevel"/>
    <w:tmpl w:val="00000001"/>
    <w:name w:val="RTF_Num 30"/>
    <w:lvl w:ilvl="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2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6BECA874"/>
    <w:name w:val="RTF_Num 22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9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80" w:hanging="360"/>
      </w:pPr>
      <w:rPr>
        <w:rFonts w:ascii="Wingdings" w:hAnsi="Wingdings"/>
      </w:rPr>
    </w:lvl>
  </w:abstractNum>
  <w:abstractNum w:abstractNumId="3" w15:restartNumberingAfterBreak="0">
    <w:nsid w:val="00000003"/>
    <w:multiLevelType w:val="multilevel"/>
    <w:tmpl w:val="5AEEF73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8D289B1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5" w15:restartNumberingAfterBreak="0">
    <w:nsid w:val="00F86B9D"/>
    <w:multiLevelType w:val="hybridMultilevel"/>
    <w:tmpl w:val="8294F2CE"/>
    <w:lvl w:ilvl="0" w:tplc="834EDC7C">
      <w:start w:val="1"/>
      <w:numFmt w:val="decimal"/>
      <w:pStyle w:val="1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02B2154F"/>
    <w:multiLevelType w:val="multilevel"/>
    <w:tmpl w:val="566A806A"/>
    <w:lvl w:ilvl="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7" w15:restartNumberingAfterBreak="0">
    <w:nsid w:val="032A222C"/>
    <w:multiLevelType w:val="hybridMultilevel"/>
    <w:tmpl w:val="D1B6B98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704D33"/>
    <w:multiLevelType w:val="hybridMultilevel"/>
    <w:tmpl w:val="B67C23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5716889"/>
    <w:multiLevelType w:val="hybridMultilevel"/>
    <w:tmpl w:val="B1FEEF76"/>
    <w:lvl w:ilvl="0" w:tplc="13BC5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6175472"/>
    <w:multiLevelType w:val="multilevel"/>
    <w:tmpl w:val="06175472"/>
    <w:lvl w:ilvl="0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1" w15:restartNumberingAfterBreak="0">
    <w:nsid w:val="06633DE2"/>
    <w:multiLevelType w:val="hybridMultilevel"/>
    <w:tmpl w:val="1E68E5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8344F5"/>
    <w:multiLevelType w:val="hybridMultilevel"/>
    <w:tmpl w:val="9DDA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3FD7DBA"/>
    <w:multiLevelType w:val="multilevel"/>
    <w:tmpl w:val="13FD7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394D76"/>
    <w:multiLevelType w:val="hybridMultilevel"/>
    <w:tmpl w:val="B55AE27C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5" w15:restartNumberingAfterBreak="0">
    <w:nsid w:val="1A212A09"/>
    <w:multiLevelType w:val="multilevel"/>
    <w:tmpl w:val="1A212A09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C022612"/>
    <w:multiLevelType w:val="hybridMultilevel"/>
    <w:tmpl w:val="14B6039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D7E323E"/>
    <w:multiLevelType w:val="multilevel"/>
    <w:tmpl w:val="5D1458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F4608E4"/>
    <w:multiLevelType w:val="hybridMultilevel"/>
    <w:tmpl w:val="01A800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F827BE8"/>
    <w:multiLevelType w:val="multilevel"/>
    <w:tmpl w:val="1F82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0931C9"/>
    <w:multiLevelType w:val="hybridMultilevel"/>
    <w:tmpl w:val="C25CF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D972D61"/>
    <w:multiLevelType w:val="multilevel"/>
    <w:tmpl w:val="19E4965C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22" w15:restartNumberingAfterBreak="0">
    <w:nsid w:val="2DD0474B"/>
    <w:multiLevelType w:val="hybridMultilevel"/>
    <w:tmpl w:val="798C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0306B73"/>
    <w:multiLevelType w:val="hybridMultilevel"/>
    <w:tmpl w:val="FDD694A2"/>
    <w:lvl w:ilvl="0" w:tplc="0419000F">
      <w:start w:val="1"/>
      <w:numFmt w:val="decimal"/>
      <w:lvlText w:val="%1."/>
      <w:lvlJc w:val="left"/>
      <w:pPr>
        <w:ind w:left="688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08356D1"/>
    <w:multiLevelType w:val="hybridMultilevel"/>
    <w:tmpl w:val="96E8C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395326"/>
    <w:multiLevelType w:val="hybridMultilevel"/>
    <w:tmpl w:val="8DF2E55E"/>
    <w:lvl w:ilvl="0" w:tplc="D260630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6" w15:restartNumberingAfterBreak="0">
    <w:nsid w:val="43A5427D"/>
    <w:multiLevelType w:val="multilevel"/>
    <w:tmpl w:val="3514A4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454B235C"/>
    <w:multiLevelType w:val="multilevel"/>
    <w:tmpl w:val="99283E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8" w15:restartNumberingAfterBreak="0">
    <w:nsid w:val="46880458"/>
    <w:multiLevelType w:val="hybridMultilevel"/>
    <w:tmpl w:val="954604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AF18C5"/>
    <w:multiLevelType w:val="hybridMultilevel"/>
    <w:tmpl w:val="2D22F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E40489"/>
    <w:multiLevelType w:val="singleLevel"/>
    <w:tmpl w:val="27987E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 w15:restartNumberingAfterBreak="0">
    <w:nsid w:val="533E2A57"/>
    <w:multiLevelType w:val="multilevel"/>
    <w:tmpl w:val="348EB6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2" w15:restartNumberingAfterBreak="0">
    <w:nsid w:val="53646D79"/>
    <w:multiLevelType w:val="hybridMultilevel"/>
    <w:tmpl w:val="0FC8B7AA"/>
    <w:lvl w:ilvl="0" w:tplc="EF7E78A6">
      <w:start w:val="1"/>
      <w:numFmt w:val="decimal"/>
      <w:lvlText w:val="%1."/>
      <w:lvlJc w:val="left"/>
      <w:pPr>
        <w:ind w:left="75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CA1592"/>
    <w:multiLevelType w:val="hybridMultilevel"/>
    <w:tmpl w:val="B4F0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BD426E4"/>
    <w:multiLevelType w:val="hybridMultilevel"/>
    <w:tmpl w:val="5250202E"/>
    <w:lvl w:ilvl="0" w:tplc="D94820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9F7F59"/>
    <w:multiLevelType w:val="hybridMultilevel"/>
    <w:tmpl w:val="E23E23C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1387BF3"/>
    <w:multiLevelType w:val="hybridMultilevel"/>
    <w:tmpl w:val="09647C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3423612"/>
    <w:multiLevelType w:val="multilevel"/>
    <w:tmpl w:val="634236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2A4889"/>
    <w:multiLevelType w:val="multilevel"/>
    <w:tmpl w:val="652A488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9" w15:restartNumberingAfterBreak="0">
    <w:nsid w:val="69361026"/>
    <w:multiLevelType w:val="multilevel"/>
    <w:tmpl w:val="4B74013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A4520BD"/>
    <w:multiLevelType w:val="multilevel"/>
    <w:tmpl w:val="50EE1F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D854652"/>
    <w:multiLevelType w:val="multilevel"/>
    <w:tmpl w:val="6D854652"/>
    <w:lvl w:ilvl="0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2" w15:restartNumberingAfterBreak="0">
    <w:nsid w:val="6FD51F01"/>
    <w:multiLevelType w:val="multilevel"/>
    <w:tmpl w:val="E0E67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3" w15:restartNumberingAfterBreak="0">
    <w:nsid w:val="701F29DD"/>
    <w:multiLevelType w:val="hybridMultilevel"/>
    <w:tmpl w:val="4590092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1F215E7"/>
    <w:multiLevelType w:val="hybridMultilevel"/>
    <w:tmpl w:val="D15EB7D4"/>
    <w:lvl w:ilvl="0" w:tplc="A984B0B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5" w15:restartNumberingAfterBreak="0">
    <w:nsid w:val="735E1C39"/>
    <w:multiLevelType w:val="multilevel"/>
    <w:tmpl w:val="735E1C39"/>
    <w:lvl w:ilvl="0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2E4546"/>
    <w:multiLevelType w:val="multilevel"/>
    <w:tmpl w:val="782E4546"/>
    <w:lvl w:ilvl="0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7" w15:restartNumberingAfterBreak="0">
    <w:nsid w:val="78AB053D"/>
    <w:multiLevelType w:val="multilevel"/>
    <w:tmpl w:val="78AB053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32AE9"/>
    <w:multiLevelType w:val="hybridMultilevel"/>
    <w:tmpl w:val="FDD69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AD87884"/>
    <w:multiLevelType w:val="hybridMultilevel"/>
    <w:tmpl w:val="8668B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3"/>
  </w:num>
  <w:num w:numId="4">
    <w:abstractNumId w:val="17"/>
  </w:num>
  <w:num w:numId="5">
    <w:abstractNumId w:val="43"/>
  </w:num>
  <w:num w:numId="6">
    <w:abstractNumId w:val="49"/>
  </w:num>
  <w:num w:numId="7">
    <w:abstractNumId w:val="26"/>
  </w:num>
  <w:num w:numId="8">
    <w:abstractNumId w:val="25"/>
  </w:num>
  <w:num w:numId="9">
    <w:abstractNumId w:val="18"/>
  </w:num>
  <w:num w:numId="10">
    <w:abstractNumId w:val="11"/>
  </w:num>
  <w:num w:numId="11">
    <w:abstractNumId w:val="22"/>
  </w:num>
  <w:num w:numId="12">
    <w:abstractNumId w:val="16"/>
  </w:num>
  <w:num w:numId="13">
    <w:abstractNumId w:val="31"/>
  </w:num>
  <w:num w:numId="14">
    <w:abstractNumId w:val="36"/>
  </w:num>
  <w:num w:numId="15">
    <w:abstractNumId w:val="21"/>
  </w:num>
  <w:num w:numId="16">
    <w:abstractNumId w:val="35"/>
  </w:num>
  <w:num w:numId="17">
    <w:abstractNumId w:val="9"/>
  </w:num>
  <w:num w:numId="18">
    <w:abstractNumId w:val="27"/>
  </w:num>
  <w:num w:numId="19">
    <w:abstractNumId w:val="12"/>
  </w:num>
  <w:num w:numId="20">
    <w:abstractNumId w:val="29"/>
  </w:num>
  <w:num w:numId="21">
    <w:abstractNumId w:val="14"/>
  </w:num>
  <w:num w:numId="22">
    <w:abstractNumId w:val="20"/>
  </w:num>
  <w:num w:numId="23">
    <w:abstractNumId w:val="28"/>
  </w:num>
  <w:num w:numId="24">
    <w:abstractNumId w:val="8"/>
  </w:num>
  <w:num w:numId="25">
    <w:abstractNumId w:val="33"/>
  </w:num>
  <w:num w:numId="26">
    <w:abstractNumId w:val="44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10"/>
  </w:num>
  <w:num w:numId="32">
    <w:abstractNumId w:val="47"/>
  </w:num>
  <w:num w:numId="33">
    <w:abstractNumId w:val="15"/>
  </w:num>
  <w:num w:numId="34">
    <w:abstractNumId w:val="45"/>
  </w:num>
  <w:num w:numId="35">
    <w:abstractNumId w:val="41"/>
  </w:num>
  <w:num w:numId="36">
    <w:abstractNumId w:val="37"/>
  </w:num>
  <w:num w:numId="37">
    <w:abstractNumId w:val="46"/>
  </w:num>
  <w:num w:numId="38">
    <w:abstractNumId w:val="24"/>
  </w:num>
  <w:num w:numId="39">
    <w:abstractNumId w:val="13"/>
  </w:num>
  <w:num w:numId="40">
    <w:abstractNumId w:val="19"/>
  </w:num>
  <w:num w:numId="41">
    <w:abstractNumId w:val="48"/>
  </w:num>
  <w:num w:numId="42">
    <w:abstractNumId w:val="42"/>
  </w:num>
  <w:num w:numId="43">
    <w:abstractNumId w:val="5"/>
  </w:num>
  <w:num w:numId="44">
    <w:abstractNumId w:val="23"/>
  </w:num>
  <w:num w:numId="45">
    <w:abstractNumId w:val="39"/>
  </w:num>
  <w:num w:numId="46">
    <w:abstractNumId w:val="40"/>
  </w:num>
  <w:num w:numId="47">
    <w:abstractNumId w:val="34"/>
  </w:num>
  <w:num w:numId="48">
    <w:abstractNumId w:val="6"/>
  </w:num>
  <w:num w:numId="4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0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3B"/>
    <w:rsid w:val="00001C74"/>
    <w:rsid w:val="00006F66"/>
    <w:rsid w:val="00011558"/>
    <w:rsid w:val="0001482D"/>
    <w:rsid w:val="00015215"/>
    <w:rsid w:val="00015726"/>
    <w:rsid w:val="00017642"/>
    <w:rsid w:val="00017F49"/>
    <w:rsid w:val="000214FB"/>
    <w:rsid w:val="00021811"/>
    <w:rsid w:val="00022349"/>
    <w:rsid w:val="000228CF"/>
    <w:rsid w:val="00022FDF"/>
    <w:rsid w:val="0002451B"/>
    <w:rsid w:val="00027F9E"/>
    <w:rsid w:val="00036045"/>
    <w:rsid w:val="000426C1"/>
    <w:rsid w:val="00043A51"/>
    <w:rsid w:val="00045D3C"/>
    <w:rsid w:val="000460AA"/>
    <w:rsid w:val="00050812"/>
    <w:rsid w:val="00050958"/>
    <w:rsid w:val="000614DE"/>
    <w:rsid w:val="00061885"/>
    <w:rsid w:val="00062AD3"/>
    <w:rsid w:val="00064E1B"/>
    <w:rsid w:val="00065F86"/>
    <w:rsid w:val="0007225C"/>
    <w:rsid w:val="0007241E"/>
    <w:rsid w:val="00072610"/>
    <w:rsid w:val="000729DD"/>
    <w:rsid w:val="00075901"/>
    <w:rsid w:val="00076064"/>
    <w:rsid w:val="000762D5"/>
    <w:rsid w:val="000771D0"/>
    <w:rsid w:val="0008342D"/>
    <w:rsid w:val="0008520D"/>
    <w:rsid w:val="00085732"/>
    <w:rsid w:val="00097B32"/>
    <w:rsid w:val="000A0A9F"/>
    <w:rsid w:val="000A3D0F"/>
    <w:rsid w:val="000A6633"/>
    <w:rsid w:val="000A74CB"/>
    <w:rsid w:val="000B12B5"/>
    <w:rsid w:val="000B1F5D"/>
    <w:rsid w:val="000B279F"/>
    <w:rsid w:val="000B58B6"/>
    <w:rsid w:val="000B5906"/>
    <w:rsid w:val="000C451F"/>
    <w:rsid w:val="000C5EFF"/>
    <w:rsid w:val="000C662D"/>
    <w:rsid w:val="000C6ED5"/>
    <w:rsid w:val="000C788D"/>
    <w:rsid w:val="000D004A"/>
    <w:rsid w:val="000D4A02"/>
    <w:rsid w:val="000D647F"/>
    <w:rsid w:val="000E02C1"/>
    <w:rsid w:val="000E26FA"/>
    <w:rsid w:val="000E403E"/>
    <w:rsid w:val="000F6E41"/>
    <w:rsid w:val="00101ADF"/>
    <w:rsid w:val="00104DFC"/>
    <w:rsid w:val="00106153"/>
    <w:rsid w:val="001106C6"/>
    <w:rsid w:val="00116130"/>
    <w:rsid w:val="0011758F"/>
    <w:rsid w:val="00121789"/>
    <w:rsid w:val="00121C93"/>
    <w:rsid w:val="00123A08"/>
    <w:rsid w:val="00133E53"/>
    <w:rsid w:val="0013631C"/>
    <w:rsid w:val="00136CD1"/>
    <w:rsid w:val="00137CB2"/>
    <w:rsid w:val="0014104F"/>
    <w:rsid w:val="0014145C"/>
    <w:rsid w:val="00146C00"/>
    <w:rsid w:val="001475B8"/>
    <w:rsid w:val="001476B1"/>
    <w:rsid w:val="00147C5D"/>
    <w:rsid w:val="00151384"/>
    <w:rsid w:val="00153A69"/>
    <w:rsid w:val="0015445B"/>
    <w:rsid w:val="00154BAC"/>
    <w:rsid w:val="00156E17"/>
    <w:rsid w:val="001570EB"/>
    <w:rsid w:val="00160C50"/>
    <w:rsid w:val="001613E7"/>
    <w:rsid w:val="00163E99"/>
    <w:rsid w:val="00164612"/>
    <w:rsid w:val="00166149"/>
    <w:rsid w:val="001675DF"/>
    <w:rsid w:val="00167F5D"/>
    <w:rsid w:val="0017093B"/>
    <w:rsid w:val="0017160D"/>
    <w:rsid w:val="00174037"/>
    <w:rsid w:val="001750EB"/>
    <w:rsid w:val="001762DF"/>
    <w:rsid w:val="001809E5"/>
    <w:rsid w:val="00182CB6"/>
    <w:rsid w:val="00184110"/>
    <w:rsid w:val="00184A2F"/>
    <w:rsid w:val="00186145"/>
    <w:rsid w:val="00187F2B"/>
    <w:rsid w:val="00190D11"/>
    <w:rsid w:val="00193BEB"/>
    <w:rsid w:val="0019754D"/>
    <w:rsid w:val="00197C97"/>
    <w:rsid w:val="00197DF2"/>
    <w:rsid w:val="001A17F1"/>
    <w:rsid w:val="001A2686"/>
    <w:rsid w:val="001A3C48"/>
    <w:rsid w:val="001B296B"/>
    <w:rsid w:val="001B2E7B"/>
    <w:rsid w:val="001B4C01"/>
    <w:rsid w:val="001B5F1D"/>
    <w:rsid w:val="001B77A5"/>
    <w:rsid w:val="001C1D64"/>
    <w:rsid w:val="001C410F"/>
    <w:rsid w:val="001C7491"/>
    <w:rsid w:val="001C7534"/>
    <w:rsid w:val="001D07B4"/>
    <w:rsid w:val="001D1E37"/>
    <w:rsid w:val="001D4458"/>
    <w:rsid w:val="001D550D"/>
    <w:rsid w:val="001E122B"/>
    <w:rsid w:val="001E2334"/>
    <w:rsid w:val="001E2473"/>
    <w:rsid w:val="001E3A40"/>
    <w:rsid w:val="001E6AF8"/>
    <w:rsid w:val="001E78DD"/>
    <w:rsid w:val="001E7A7D"/>
    <w:rsid w:val="001F0076"/>
    <w:rsid w:val="001F0D22"/>
    <w:rsid w:val="001F0E9E"/>
    <w:rsid w:val="001F74A2"/>
    <w:rsid w:val="00201E03"/>
    <w:rsid w:val="002034E2"/>
    <w:rsid w:val="00203AB1"/>
    <w:rsid w:val="00206C00"/>
    <w:rsid w:val="0020735B"/>
    <w:rsid w:val="0021031C"/>
    <w:rsid w:val="00212A41"/>
    <w:rsid w:val="0021507D"/>
    <w:rsid w:val="002153A8"/>
    <w:rsid w:val="002165BC"/>
    <w:rsid w:val="00221FCC"/>
    <w:rsid w:val="002228F7"/>
    <w:rsid w:val="00226491"/>
    <w:rsid w:val="0022779D"/>
    <w:rsid w:val="00227FCD"/>
    <w:rsid w:val="00230168"/>
    <w:rsid w:val="00230541"/>
    <w:rsid w:val="0024251E"/>
    <w:rsid w:val="00244A74"/>
    <w:rsid w:val="00251081"/>
    <w:rsid w:val="00260218"/>
    <w:rsid w:val="00262BFF"/>
    <w:rsid w:val="00264A8B"/>
    <w:rsid w:val="002706D6"/>
    <w:rsid w:val="002743BB"/>
    <w:rsid w:val="0027593F"/>
    <w:rsid w:val="00276315"/>
    <w:rsid w:val="00276F07"/>
    <w:rsid w:val="002806F2"/>
    <w:rsid w:val="00284344"/>
    <w:rsid w:val="0028618D"/>
    <w:rsid w:val="00291BF4"/>
    <w:rsid w:val="002945CA"/>
    <w:rsid w:val="002948B4"/>
    <w:rsid w:val="00295C22"/>
    <w:rsid w:val="002974BE"/>
    <w:rsid w:val="002A2B56"/>
    <w:rsid w:val="002A5D11"/>
    <w:rsid w:val="002B1F96"/>
    <w:rsid w:val="002B4880"/>
    <w:rsid w:val="002B550D"/>
    <w:rsid w:val="002C1CF5"/>
    <w:rsid w:val="002C44F1"/>
    <w:rsid w:val="002D060A"/>
    <w:rsid w:val="002D094D"/>
    <w:rsid w:val="002D4656"/>
    <w:rsid w:val="002D4B4E"/>
    <w:rsid w:val="002D73B0"/>
    <w:rsid w:val="002E0B28"/>
    <w:rsid w:val="002E0B4F"/>
    <w:rsid w:val="002E0DD0"/>
    <w:rsid w:val="002E4D3F"/>
    <w:rsid w:val="002E6105"/>
    <w:rsid w:val="002E7BAD"/>
    <w:rsid w:val="002F0338"/>
    <w:rsid w:val="002F1D81"/>
    <w:rsid w:val="002F34D2"/>
    <w:rsid w:val="002F5B9E"/>
    <w:rsid w:val="002F6E1F"/>
    <w:rsid w:val="002F79EE"/>
    <w:rsid w:val="003011D9"/>
    <w:rsid w:val="0030123E"/>
    <w:rsid w:val="00302E50"/>
    <w:rsid w:val="003078F5"/>
    <w:rsid w:val="00316702"/>
    <w:rsid w:val="00316A58"/>
    <w:rsid w:val="00317162"/>
    <w:rsid w:val="0032183F"/>
    <w:rsid w:val="00322D7F"/>
    <w:rsid w:val="0032306E"/>
    <w:rsid w:val="00323F8F"/>
    <w:rsid w:val="0033584E"/>
    <w:rsid w:val="00336136"/>
    <w:rsid w:val="00336265"/>
    <w:rsid w:val="00337EFA"/>
    <w:rsid w:val="00343089"/>
    <w:rsid w:val="00347F04"/>
    <w:rsid w:val="003509A8"/>
    <w:rsid w:val="00353937"/>
    <w:rsid w:val="00355623"/>
    <w:rsid w:val="0036509C"/>
    <w:rsid w:val="00366383"/>
    <w:rsid w:val="00370ECF"/>
    <w:rsid w:val="003717CE"/>
    <w:rsid w:val="00372A0C"/>
    <w:rsid w:val="0038064A"/>
    <w:rsid w:val="003811CE"/>
    <w:rsid w:val="003832DB"/>
    <w:rsid w:val="00387D19"/>
    <w:rsid w:val="003924DE"/>
    <w:rsid w:val="00394F29"/>
    <w:rsid w:val="00397D97"/>
    <w:rsid w:val="003A0C19"/>
    <w:rsid w:val="003A1E54"/>
    <w:rsid w:val="003A31B2"/>
    <w:rsid w:val="003B1AFA"/>
    <w:rsid w:val="003B201E"/>
    <w:rsid w:val="003C2EAD"/>
    <w:rsid w:val="003C3561"/>
    <w:rsid w:val="003D14E8"/>
    <w:rsid w:val="003D2379"/>
    <w:rsid w:val="003D3B4A"/>
    <w:rsid w:val="003D4033"/>
    <w:rsid w:val="003D446C"/>
    <w:rsid w:val="003D6EC8"/>
    <w:rsid w:val="003D7535"/>
    <w:rsid w:val="003E2BF4"/>
    <w:rsid w:val="003E3283"/>
    <w:rsid w:val="003E4103"/>
    <w:rsid w:val="003E4167"/>
    <w:rsid w:val="003E5905"/>
    <w:rsid w:val="003E67CA"/>
    <w:rsid w:val="003F05CD"/>
    <w:rsid w:val="003F1890"/>
    <w:rsid w:val="003F58ED"/>
    <w:rsid w:val="003F653B"/>
    <w:rsid w:val="003F7054"/>
    <w:rsid w:val="0040287F"/>
    <w:rsid w:val="004127ED"/>
    <w:rsid w:val="00416A30"/>
    <w:rsid w:val="00422BE3"/>
    <w:rsid w:val="004260F1"/>
    <w:rsid w:val="0043735F"/>
    <w:rsid w:val="00442BF0"/>
    <w:rsid w:val="00444B95"/>
    <w:rsid w:val="0045265C"/>
    <w:rsid w:val="00452B67"/>
    <w:rsid w:val="00455E80"/>
    <w:rsid w:val="00456722"/>
    <w:rsid w:val="00457C2E"/>
    <w:rsid w:val="00460076"/>
    <w:rsid w:val="0046277D"/>
    <w:rsid w:val="004637EE"/>
    <w:rsid w:val="00464970"/>
    <w:rsid w:val="00464A47"/>
    <w:rsid w:val="00464E1B"/>
    <w:rsid w:val="00473AA4"/>
    <w:rsid w:val="004761E8"/>
    <w:rsid w:val="00482845"/>
    <w:rsid w:val="00485A4D"/>
    <w:rsid w:val="0049077E"/>
    <w:rsid w:val="0049347E"/>
    <w:rsid w:val="004937C3"/>
    <w:rsid w:val="00494413"/>
    <w:rsid w:val="00494EAD"/>
    <w:rsid w:val="004952EE"/>
    <w:rsid w:val="00495910"/>
    <w:rsid w:val="00496034"/>
    <w:rsid w:val="004A1BA8"/>
    <w:rsid w:val="004A1C0C"/>
    <w:rsid w:val="004A425E"/>
    <w:rsid w:val="004B2169"/>
    <w:rsid w:val="004B2B2E"/>
    <w:rsid w:val="004B398D"/>
    <w:rsid w:val="004B431C"/>
    <w:rsid w:val="004B61CC"/>
    <w:rsid w:val="004C4333"/>
    <w:rsid w:val="004C5758"/>
    <w:rsid w:val="004D1E59"/>
    <w:rsid w:val="004D4997"/>
    <w:rsid w:val="004D4AF7"/>
    <w:rsid w:val="004D5EDA"/>
    <w:rsid w:val="004E08D7"/>
    <w:rsid w:val="004E1C09"/>
    <w:rsid w:val="004E23AC"/>
    <w:rsid w:val="004E4F83"/>
    <w:rsid w:val="004E6663"/>
    <w:rsid w:val="004F3C79"/>
    <w:rsid w:val="004F7292"/>
    <w:rsid w:val="00501E45"/>
    <w:rsid w:val="0050566C"/>
    <w:rsid w:val="0051021A"/>
    <w:rsid w:val="0051151D"/>
    <w:rsid w:val="00515795"/>
    <w:rsid w:val="005173FA"/>
    <w:rsid w:val="005247FB"/>
    <w:rsid w:val="005253B1"/>
    <w:rsid w:val="005256C5"/>
    <w:rsid w:val="005332AD"/>
    <w:rsid w:val="0053743B"/>
    <w:rsid w:val="00540199"/>
    <w:rsid w:val="00540280"/>
    <w:rsid w:val="00540DA8"/>
    <w:rsid w:val="005455AA"/>
    <w:rsid w:val="005526C3"/>
    <w:rsid w:val="00556D07"/>
    <w:rsid w:val="0056011B"/>
    <w:rsid w:val="00566C07"/>
    <w:rsid w:val="0057056B"/>
    <w:rsid w:val="005721E1"/>
    <w:rsid w:val="00572CBA"/>
    <w:rsid w:val="00574674"/>
    <w:rsid w:val="00575E9A"/>
    <w:rsid w:val="005842FE"/>
    <w:rsid w:val="005843A9"/>
    <w:rsid w:val="005864EF"/>
    <w:rsid w:val="00586D6C"/>
    <w:rsid w:val="005918C8"/>
    <w:rsid w:val="00593EEF"/>
    <w:rsid w:val="00594510"/>
    <w:rsid w:val="00594C13"/>
    <w:rsid w:val="005960B4"/>
    <w:rsid w:val="00596DE0"/>
    <w:rsid w:val="005972FE"/>
    <w:rsid w:val="005A0842"/>
    <w:rsid w:val="005A1735"/>
    <w:rsid w:val="005A2A72"/>
    <w:rsid w:val="005A3A24"/>
    <w:rsid w:val="005B056E"/>
    <w:rsid w:val="005B306D"/>
    <w:rsid w:val="005B3ECC"/>
    <w:rsid w:val="005B564D"/>
    <w:rsid w:val="005B6A05"/>
    <w:rsid w:val="005C067B"/>
    <w:rsid w:val="005C11D9"/>
    <w:rsid w:val="005C1F72"/>
    <w:rsid w:val="005C2142"/>
    <w:rsid w:val="005C3535"/>
    <w:rsid w:val="005C447E"/>
    <w:rsid w:val="005C4DFF"/>
    <w:rsid w:val="005C52F4"/>
    <w:rsid w:val="005C7408"/>
    <w:rsid w:val="005C7E47"/>
    <w:rsid w:val="005D1631"/>
    <w:rsid w:val="005D1B06"/>
    <w:rsid w:val="005D2B45"/>
    <w:rsid w:val="005D4578"/>
    <w:rsid w:val="005D6331"/>
    <w:rsid w:val="005E393F"/>
    <w:rsid w:val="005E5489"/>
    <w:rsid w:val="005E79CB"/>
    <w:rsid w:val="005F0C04"/>
    <w:rsid w:val="005F1C4D"/>
    <w:rsid w:val="005F35D4"/>
    <w:rsid w:val="005F7E9B"/>
    <w:rsid w:val="00604D17"/>
    <w:rsid w:val="006103DF"/>
    <w:rsid w:val="00611291"/>
    <w:rsid w:val="00612D3C"/>
    <w:rsid w:val="006138C5"/>
    <w:rsid w:val="00614554"/>
    <w:rsid w:val="0061708B"/>
    <w:rsid w:val="00623764"/>
    <w:rsid w:val="00623E78"/>
    <w:rsid w:val="006255B4"/>
    <w:rsid w:val="006256FD"/>
    <w:rsid w:val="006332BE"/>
    <w:rsid w:val="00633B7E"/>
    <w:rsid w:val="00634C73"/>
    <w:rsid w:val="00640C5B"/>
    <w:rsid w:val="00642B50"/>
    <w:rsid w:val="00643AD7"/>
    <w:rsid w:val="0064577D"/>
    <w:rsid w:val="00645EC8"/>
    <w:rsid w:val="006507CD"/>
    <w:rsid w:val="00651641"/>
    <w:rsid w:val="00655F1A"/>
    <w:rsid w:val="00657463"/>
    <w:rsid w:val="0065748F"/>
    <w:rsid w:val="00664C1C"/>
    <w:rsid w:val="00665E16"/>
    <w:rsid w:val="006858AE"/>
    <w:rsid w:val="006860A0"/>
    <w:rsid w:val="006903CD"/>
    <w:rsid w:val="00692076"/>
    <w:rsid w:val="006976F1"/>
    <w:rsid w:val="006A7C37"/>
    <w:rsid w:val="006B0D0D"/>
    <w:rsid w:val="006B1117"/>
    <w:rsid w:val="006B7258"/>
    <w:rsid w:val="006B75E2"/>
    <w:rsid w:val="006C1E99"/>
    <w:rsid w:val="006C7895"/>
    <w:rsid w:val="006D1FAD"/>
    <w:rsid w:val="006D2495"/>
    <w:rsid w:val="006D559C"/>
    <w:rsid w:val="006E2848"/>
    <w:rsid w:val="006E2E04"/>
    <w:rsid w:val="006E3067"/>
    <w:rsid w:val="006E4B9A"/>
    <w:rsid w:val="006E6DE7"/>
    <w:rsid w:val="006E72B4"/>
    <w:rsid w:val="006E7629"/>
    <w:rsid w:val="006E7CE5"/>
    <w:rsid w:val="006F0EDF"/>
    <w:rsid w:val="006F1D6F"/>
    <w:rsid w:val="006F2D02"/>
    <w:rsid w:val="006F2FA8"/>
    <w:rsid w:val="006F34A9"/>
    <w:rsid w:val="006F43FD"/>
    <w:rsid w:val="006F5BB2"/>
    <w:rsid w:val="006F619E"/>
    <w:rsid w:val="0070315D"/>
    <w:rsid w:val="00703F1C"/>
    <w:rsid w:val="00706BBE"/>
    <w:rsid w:val="007075A7"/>
    <w:rsid w:val="00707CD8"/>
    <w:rsid w:val="00710C7E"/>
    <w:rsid w:val="00710DDA"/>
    <w:rsid w:val="00712B42"/>
    <w:rsid w:val="00715762"/>
    <w:rsid w:val="0071609D"/>
    <w:rsid w:val="00721780"/>
    <w:rsid w:val="00722031"/>
    <w:rsid w:val="007236F3"/>
    <w:rsid w:val="00724861"/>
    <w:rsid w:val="00725D10"/>
    <w:rsid w:val="00727983"/>
    <w:rsid w:val="00732007"/>
    <w:rsid w:val="007331D7"/>
    <w:rsid w:val="007341B0"/>
    <w:rsid w:val="00737BE1"/>
    <w:rsid w:val="007426CF"/>
    <w:rsid w:val="00742A16"/>
    <w:rsid w:val="00750C58"/>
    <w:rsid w:val="00751243"/>
    <w:rsid w:val="0075467F"/>
    <w:rsid w:val="00754689"/>
    <w:rsid w:val="0075503D"/>
    <w:rsid w:val="007627E2"/>
    <w:rsid w:val="0077283A"/>
    <w:rsid w:val="00776717"/>
    <w:rsid w:val="007776D5"/>
    <w:rsid w:val="007815A6"/>
    <w:rsid w:val="0078205B"/>
    <w:rsid w:val="007851CB"/>
    <w:rsid w:val="00791C18"/>
    <w:rsid w:val="00791D9F"/>
    <w:rsid w:val="00792844"/>
    <w:rsid w:val="007948CC"/>
    <w:rsid w:val="00795681"/>
    <w:rsid w:val="00796BA2"/>
    <w:rsid w:val="00797CBF"/>
    <w:rsid w:val="007A02AF"/>
    <w:rsid w:val="007A42BB"/>
    <w:rsid w:val="007A4354"/>
    <w:rsid w:val="007A7E24"/>
    <w:rsid w:val="007B1E19"/>
    <w:rsid w:val="007B2387"/>
    <w:rsid w:val="007B3B81"/>
    <w:rsid w:val="007B5BF2"/>
    <w:rsid w:val="007C68D7"/>
    <w:rsid w:val="007D144A"/>
    <w:rsid w:val="007D3FFA"/>
    <w:rsid w:val="007E15CA"/>
    <w:rsid w:val="007E165B"/>
    <w:rsid w:val="007E3C3C"/>
    <w:rsid w:val="007E3D12"/>
    <w:rsid w:val="007E5AA1"/>
    <w:rsid w:val="007E71A1"/>
    <w:rsid w:val="007E7CFD"/>
    <w:rsid w:val="007F1BF9"/>
    <w:rsid w:val="007F3D76"/>
    <w:rsid w:val="007F4037"/>
    <w:rsid w:val="007F68E3"/>
    <w:rsid w:val="00801C45"/>
    <w:rsid w:val="00811150"/>
    <w:rsid w:val="00814EB6"/>
    <w:rsid w:val="008154D2"/>
    <w:rsid w:val="00820230"/>
    <w:rsid w:val="00822237"/>
    <w:rsid w:val="0083101D"/>
    <w:rsid w:val="008338C0"/>
    <w:rsid w:val="0083626B"/>
    <w:rsid w:val="00842806"/>
    <w:rsid w:val="008455F9"/>
    <w:rsid w:val="00847124"/>
    <w:rsid w:val="00851704"/>
    <w:rsid w:val="008530C3"/>
    <w:rsid w:val="0085336B"/>
    <w:rsid w:val="00853BC5"/>
    <w:rsid w:val="00854036"/>
    <w:rsid w:val="00854F0D"/>
    <w:rsid w:val="00857A99"/>
    <w:rsid w:val="0086484B"/>
    <w:rsid w:val="00864F92"/>
    <w:rsid w:val="00865C63"/>
    <w:rsid w:val="00866D05"/>
    <w:rsid w:val="00870C8A"/>
    <w:rsid w:val="00872340"/>
    <w:rsid w:val="0087580A"/>
    <w:rsid w:val="00876C50"/>
    <w:rsid w:val="00876E74"/>
    <w:rsid w:val="00890C5B"/>
    <w:rsid w:val="0089103B"/>
    <w:rsid w:val="00891C7B"/>
    <w:rsid w:val="00892C0E"/>
    <w:rsid w:val="008938F2"/>
    <w:rsid w:val="00893B91"/>
    <w:rsid w:val="00894DBC"/>
    <w:rsid w:val="008A0CA8"/>
    <w:rsid w:val="008A2D4C"/>
    <w:rsid w:val="008A2F40"/>
    <w:rsid w:val="008A79BE"/>
    <w:rsid w:val="008B058E"/>
    <w:rsid w:val="008B47F8"/>
    <w:rsid w:val="008B611C"/>
    <w:rsid w:val="008B7770"/>
    <w:rsid w:val="008B7EA3"/>
    <w:rsid w:val="008C3E73"/>
    <w:rsid w:val="008C75EF"/>
    <w:rsid w:val="008D2554"/>
    <w:rsid w:val="008D3243"/>
    <w:rsid w:val="008E6916"/>
    <w:rsid w:val="008E7F11"/>
    <w:rsid w:val="008F0D12"/>
    <w:rsid w:val="008F1787"/>
    <w:rsid w:val="008F17B3"/>
    <w:rsid w:val="008F180D"/>
    <w:rsid w:val="008F21F9"/>
    <w:rsid w:val="008F3138"/>
    <w:rsid w:val="00902A85"/>
    <w:rsid w:val="00903AE5"/>
    <w:rsid w:val="00905793"/>
    <w:rsid w:val="009065E7"/>
    <w:rsid w:val="00914185"/>
    <w:rsid w:val="0091573D"/>
    <w:rsid w:val="00916CCB"/>
    <w:rsid w:val="009178FC"/>
    <w:rsid w:val="00927AD9"/>
    <w:rsid w:val="00930D26"/>
    <w:rsid w:val="00934EBC"/>
    <w:rsid w:val="009373B3"/>
    <w:rsid w:val="009406C1"/>
    <w:rsid w:val="009458CC"/>
    <w:rsid w:val="0094644C"/>
    <w:rsid w:val="00947E19"/>
    <w:rsid w:val="0095411C"/>
    <w:rsid w:val="00955DB5"/>
    <w:rsid w:val="00960463"/>
    <w:rsid w:val="00960A2E"/>
    <w:rsid w:val="0096396D"/>
    <w:rsid w:val="00967BEF"/>
    <w:rsid w:val="009709BA"/>
    <w:rsid w:val="00970F78"/>
    <w:rsid w:val="00973435"/>
    <w:rsid w:val="00981875"/>
    <w:rsid w:val="009822D3"/>
    <w:rsid w:val="00982776"/>
    <w:rsid w:val="009837D1"/>
    <w:rsid w:val="00983FEA"/>
    <w:rsid w:val="00986533"/>
    <w:rsid w:val="00995AFA"/>
    <w:rsid w:val="009969EE"/>
    <w:rsid w:val="009A2076"/>
    <w:rsid w:val="009A4D53"/>
    <w:rsid w:val="009A5C1F"/>
    <w:rsid w:val="009B113F"/>
    <w:rsid w:val="009B1AAC"/>
    <w:rsid w:val="009B3274"/>
    <w:rsid w:val="009C2A3A"/>
    <w:rsid w:val="009C3231"/>
    <w:rsid w:val="009C4C19"/>
    <w:rsid w:val="009D3C3D"/>
    <w:rsid w:val="009D61FD"/>
    <w:rsid w:val="009D65F5"/>
    <w:rsid w:val="009D7559"/>
    <w:rsid w:val="009D7628"/>
    <w:rsid w:val="009E72D1"/>
    <w:rsid w:val="009F1F81"/>
    <w:rsid w:val="009F1FAE"/>
    <w:rsid w:val="00A00020"/>
    <w:rsid w:val="00A007D9"/>
    <w:rsid w:val="00A01D2F"/>
    <w:rsid w:val="00A0514C"/>
    <w:rsid w:val="00A0776C"/>
    <w:rsid w:val="00A10F14"/>
    <w:rsid w:val="00A11879"/>
    <w:rsid w:val="00A16B1F"/>
    <w:rsid w:val="00A16B7A"/>
    <w:rsid w:val="00A16CAB"/>
    <w:rsid w:val="00A16CE4"/>
    <w:rsid w:val="00A221D0"/>
    <w:rsid w:val="00A22339"/>
    <w:rsid w:val="00A22F27"/>
    <w:rsid w:val="00A2562E"/>
    <w:rsid w:val="00A303BB"/>
    <w:rsid w:val="00A31B2F"/>
    <w:rsid w:val="00A31C6A"/>
    <w:rsid w:val="00A31E60"/>
    <w:rsid w:val="00A33B07"/>
    <w:rsid w:val="00A3521F"/>
    <w:rsid w:val="00A44206"/>
    <w:rsid w:val="00A44A3A"/>
    <w:rsid w:val="00A451CE"/>
    <w:rsid w:val="00A46EF7"/>
    <w:rsid w:val="00A47F80"/>
    <w:rsid w:val="00A50810"/>
    <w:rsid w:val="00A51425"/>
    <w:rsid w:val="00A52455"/>
    <w:rsid w:val="00A537C7"/>
    <w:rsid w:val="00A55D3D"/>
    <w:rsid w:val="00A56095"/>
    <w:rsid w:val="00A56E3F"/>
    <w:rsid w:val="00A57098"/>
    <w:rsid w:val="00A60811"/>
    <w:rsid w:val="00A620C6"/>
    <w:rsid w:val="00A6282D"/>
    <w:rsid w:val="00A629F5"/>
    <w:rsid w:val="00A62F35"/>
    <w:rsid w:val="00A66646"/>
    <w:rsid w:val="00A66F01"/>
    <w:rsid w:val="00A70A07"/>
    <w:rsid w:val="00A73CED"/>
    <w:rsid w:val="00A76193"/>
    <w:rsid w:val="00A826A5"/>
    <w:rsid w:val="00A82889"/>
    <w:rsid w:val="00A867A4"/>
    <w:rsid w:val="00A868D8"/>
    <w:rsid w:val="00A86EE5"/>
    <w:rsid w:val="00A8768D"/>
    <w:rsid w:val="00A94EDB"/>
    <w:rsid w:val="00AA0389"/>
    <w:rsid w:val="00AA0CBA"/>
    <w:rsid w:val="00AA139C"/>
    <w:rsid w:val="00AA449A"/>
    <w:rsid w:val="00AA509E"/>
    <w:rsid w:val="00AA6E33"/>
    <w:rsid w:val="00AB179F"/>
    <w:rsid w:val="00AB1AFD"/>
    <w:rsid w:val="00AB3FD8"/>
    <w:rsid w:val="00AB53E9"/>
    <w:rsid w:val="00AB665F"/>
    <w:rsid w:val="00AB7486"/>
    <w:rsid w:val="00AC014B"/>
    <w:rsid w:val="00AC1121"/>
    <w:rsid w:val="00AC189D"/>
    <w:rsid w:val="00AC2306"/>
    <w:rsid w:val="00AC5DEC"/>
    <w:rsid w:val="00AC7E28"/>
    <w:rsid w:val="00AC7F39"/>
    <w:rsid w:val="00AD04D8"/>
    <w:rsid w:val="00AD0643"/>
    <w:rsid w:val="00AD130B"/>
    <w:rsid w:val="00AD2FA9"/>
    <w:rsid w:val="00AD51D3"/>
    <w:rsid w:val="00AD5F30"/>
    <w:rsid w:val="00AD63B6"/>
    <w:rsid w:val="00AE3CD7"/>
    <w:rsid w:val="00AE46B3"/>
    <w:rsid w:val="00AE47C4"/>
    <w:rsid w:val="00AE6299"/>
    <w:rsid w:val="00AE7CFD"/>
    <w:rsid w:val="00AF232D"/>
    <w:rsid w:val="00B013F3"/>
    <w:rsid w:val="00B017BD"/>
    <w:rsid w:val="00B03213"/>
    <w:rsid w:val="00B10470"/>
    <w:rsid w:val="00B1223A"/>
    <w:rsid w:val="00B132C2"/>
    <w:rsid w:val="00B14B69"/>
    <w:rsid w:val="00B226C8"/>
    <w:rsid w:val="00B23093"/>
    <w:rsid w:val="00B23766"/>
    <w:rsid w:val="00B23C73"/>
    <w:rsid w:val="00B31D03"/>
    <w:rsid w:val="00B3322A"/>
    <w:rsid w:val="00B35E3C"/>
    <w:rsid w:val="00B3641C"/>
    <w:rsid w:val="00B401D4"/>
    <w:rsid w:val="00B474A6"/>
    <w:rsid w:val="00B52FE7"/>
    <w:rsid w:val="00B53335"/>
    <w:rsid w:val="00B55133"/>
    <w:rsid w:val="00B6127D"/>
    <w:rsid w:val="00B63A91"/>
    <w:rsid w:val="00B6723A"/>
    <w:rsid w:val="00B72350"/>
    <w:rsid w:val="00B73D18"/>
    <w:rsid w:val="00B750F6"/>
    <w:rsid w:val="00B7637C"/>
    <w:rsid w:val="00B80B70"/>
    <w:rsid w:val="00B812C5"/>
    <w:rsid w:val="00B815DB"/>
    <w:rsid w:val="00B871C2"/>
    <w:rsid w:val="00B87B06"/>
    <w:rsid w:val="00B92E46"/>
    <w:rsid w:val="00B94B17"/>
    <w:rsid w:val="00B94C77"/>
    <w:rsid w:val="00B97AA3"/>
    <w:rsid w:val="00BA031F"/>
    <w:rsid w:val="00BA1D90"/>
    <w:rsid w:val="00BA3018"/>
    <w:rsid w:val="00BA388F"/>
    <w:rsid w:val="00BA44AA"/>
    <w:rsid w:val="00BA5A2B"/>
    <w:rsid w:val="00BA5ECF"/>
    <w:rsid w:val="00BB5B4D"/>
    <w:rsid w:val="00BC1261"/>
    <w:rsid w:val="00BC3FBA"/>
    <w:rsid w:val="00BC7491"/>
    <w:rsid w:val="00BD11BF"/>
    <w:rsid w:val="00BD194B"/>
    <w:rsid w:val="00BD6612"/>
    <w:rsid w:val="00BD664F"/>
    <w:rsid w:val="00BD7E0F"/>
    <w:rsid w:val="00BD7F1D"/>
    <w:rsid w:val="00BE06D4"/>
    <w:rsid w:val="00BE33C7"/>
    <w:rsid w:val="00BE4EEB"/>
    <w:rsid w:val="00BE57BA"/>
    <w:rsid w:val="00BF1D8A"/>
    <w:rsid w:val="00BF3F41"/>
    <w:rsid w:val="00BF5A72"/>
    <w:rsid w:val="00C11099"/>
    <w:rsid w:val="00C12BA1"/>
    <w:rsid w:val="00C12ECD"/>
    <w:rsid w:val="00C13548"/>
    <w:rsid w:val="00C13E55"/>
    <w:rsid w:val="00C14CB8"/>
    <w:rsid w:val="00C1670E"/>
    <w:rsid w:val="00C20D06"/>
    <w:rsid w:val="00C23874"/>
    <w:rsid w:val="00C242BF"/>
    <w:rsid w:val="00C24979"/>
    <w:rsid w:val="00C31B6B"/>
    <w:rsid w:val="00C34DB6"/>
    <w:rsid w:val="00C3615B"/>
    <w:rsid w:val="00C4283D"/>
    <w:rsid w:val="00C4463A"/>
    <w:rsid w:val="00C45A9F"/>
    <w:rsid w:val="00C46E09"/>
    <w:rsid w:val="00C51548"/>
    <w:rsid w:val="00C52C26"/>
    <w:rsid w:val="00C55D2E"/>
    <w:rsid w:val="00C55D48"/>
    <w:rsid w:val="00C55FBB"/>
    <w:rsid w:val="00C63C2A"/>
    <w:rsid w:val="00C65654"/>
    <w:rsid w:val="00C65F34"/>
    <w:rsid w:val="00C664F1"/>
    <w:rsid w:val="00C73867"/>
    <w:rsid w:val="00C73D59"/>
    <w:rsid w:val="00C740B9"/>
    <w:rsid w:val="00C7460F"/>
    <w:rsid w:val="00C80B9B"/>
    <w:rsid w:val="00C81AB2"/>
    <w:rsid w:val="00C835AF"/>
    <w:rsid w:val="00C86E3A"/>
    <w:rsid w:val="00C90BA2"/>
    <w:rsid w:val="00C91EC5"/>
    <w:rsid w:val="00C931C9"/>
    <w:rsid w:val="00C93D00"/>
    <w:rsid w:val="00C9448A"/>
    <w:rsid w:val="00C95BC0"/>
    <w:rsid w:val="00C95F31"/>
    <w:rsid w:val="00C97832"/>
    <w:rsid w:val="00CA25C8"/>
    <w:rsid w:val="00CA3E5E"/>
    <w:rsid w:val="00CA6B74"/>
    <w:rsid w:val="00CB1D17"/>
    <w:rsid w:val="00CB2C74"/>
    <w:rsid w:val="00CB6D48"/>
    <w:rsid w:val="00CB7A8C"/>
    <w:rsid w:val="00CC08B0"/>
    <w:rsid w:val="00CC7F45"/>
    <w:rsid w:val="00CD0722"/>
    <w:rsid w:val="00CD0D22"/>
    <w:rsid w:val="00CD14C5"/>
    <w:rsid w:val="00CD5286"/>
    <w:rsid w:val="00CD7739"/>
    <w:rsid w:val="00CF1797"/>
    <w:rsid w:val="00CF27A5"/>
    <w:rsid w:val="00CF48DA"/>
    <w:rsid w:val="00CF4FEE"/>
    <w:rsid w:val="00CF6660"/>
    <w:rsid w:val="00CF7B35"/>
    <w:rsid w:val="00D11305"/>
    <w:rsid w:val="00D11E03"/>
    <w:rsid w:val="00D12793"/>
    <w:rsid w:val="00D14D4E"/>
    <w:rsid w:val="00D17825"/>
    <w:rsid w:val="00D2133D"/>
    <w:rsid w:val="00D21F14"/>
    <w:rsid w:val="00D23DEC"/>
    <w:rsid w:val="00D2456A"/>
    <w:rsid w:val="00D2506D"/>
    <w:rsid w:val="00D2775C"/>
    <w:rsid w:val="00D30B30"/>
    <w:rsid w:val="00D33FBE"/>
    <w:rsid w:val="00D34FCC"/>
    <w:rsid w:val="00D364BB"/>
    <w:rsid w:val="00D36C6A"/>
    <w:rsid w:val="00D42B18"/>
    <w:rsid w:val="00D47B64"/>
    <w:rsid w:val="00D528E6"/>
    <w:rsid w:val="00D53E3D"/>
    <w:rsid w:val="00D57899"/>
    <w:rsid w:val="00D60A46"/>
    <w:rsid w:val="00D61250"/>
    <w:rsid w:val="00D61873"/>
    <w:rsid w:val="00D64C91"/>
    <w:rsid w:val="00D665FC"/>
    <w:rsid w:val="00D70F2A"/>
    <w:rsid w:val="00D718D9"/>
    <w:rsid w:val="00D740E3"/>
    <w:rsid w:val="00D740F1"/>
    <w:rsid w:val="00D747F2"/>
    <w:rsid w:val="00D76D46"/>
    <w:rsid w:val="00D77016"/>
    <w:rsid w:val="00D77CCC"/>
    <w:rsid w:val="00D81231"/>
    <w:rsid w:val="00D81804"/>
    <w:rsid w:val="00D823DE"/>
    <w:rsid w:val="00D93DC6"/>
    <w:rsid w:val="00D95ABD"/>
    <w:rsid w:val="00DA0656"/>
    <w:rsid w:val="00DA0CF6"/>
    <w:rsid w:val="00DA4A31"/>
    <w:rsid w:val="00DA632E"/>
    <w:rsid w:val="00DA6E36"/>
    <w:rsid w:val="00DB0B4D"/>
    <w:rsid w:val="00DB3A11"/>
    <w:rsid w:val="00DB604A"/>
    <w:rsid w:val="00DC3017"/>
    <w:rsid w:val="00DC4B1C"/>
    <w:rsid w:val="00DC6584"/>
    <w:rsid w:val="00DC67B6"/>
    <w:rsid w:val="00DC73B6"/>
    <w:rsid w:val="00DD041E"/>
    <w:rsid w:val="00DD0829"/>
    <w:rsid w:val="00DD1452"/>
    <w:rsid w:val="00DD24F7"/>
    <w:rsid w:val="00DD78A1"/>
    <w:rsid w:val="00DD7CBA"/>
    <w:rsid w:val="00DE1BC4"/>
    <w:rsid w:val="00DE410D"/>
    <w:rsid w:val="00DE5171"/>
    <w:rsid w:val="00DF193F"/>
    <w:rsid w:val="00DF2795"/>
    <w:rsid w:val="00DF37C4"/>
    <w:rsid w:val="00DF4F1D"/>
    <w:rsid w:val="00DF663A"/>
    <w:rsid w:val="00DF6B13"/>
    <w:rsid w:val="00DF6E4B"/>
    <w:rsid w:val="00E21B29"/>
    <w:rsid w:val="00E21B3A"/>
    <w:rsid w:val="00E22525"/>
    <w:rsid w:val="00E24030"/>
    <w:rsid w:val="00E24560"/>
    <w:rsid w:val="00E257E9"/>
    <w:rsid w:val="00E26FD7"/>
    <w:rsid w:val="00E27D56"/>
    <w:rsid w:val="00E31444"/>
    <w:rsid w:val="00E33860"/>
    <w:rsid w:val="00E3580A"/>
    <w:rsid w:val="00E376A2"/>
    <w:rsid w:val="00E37F88"/>
    <w:rsid w:val="00E40234"/>
    <w:rsid w:val="00E40421"/>
    <w:rsid w:val="00E408B7"/>
    <w:rsid w:val="00E4324D"/>
    <w:rsid w:val="00E44A73"/>
    <w:rsid w:val="00E530D0"/>
    <w:rsid w:val="00E531DF"/>
    <w:rsid w:val="00E5371A"/>
    <w:rsid w:val="00E53F3A"/>
    <w:rsid w:val="00E54857"/>
    <w:rsid w:val="00E55D88"/>
    <w:rsid w:val="00E57F28"/>
    <w:rsid w:val="00E60EF1"/>
    <w:rsid w:val="00E61634"/>
    <w:rsid w:val="00E626AA"/>
    <w:rsid w:val="00E629C9"/>
    <w:rsid w:val="00E63736"/>
    <w:rsid w:val="00E63B69"/>
    <w:rsid w:val="00E640F2"/>
    <w:rsid w:val="00E64E65"/>
    <w:rsid w:val="00E66217"/>
    <w:rsid w:val="00E70786"/>
    <w:rsid w:val="00E71080"/>
    <w:rsid w:val="00E71196"/>
    <w:rsid w:val="00E7120F"/>
    <w:rsid w:val="00E72BA4"/>
    <w:rsid w:val="00E750F9"/>
    <w:rsid w:val="00E76B42"/>
    <w:rsid w:val="00E77AD4"/>
    <w:rsid w:val="00E80222"/>
    <w:rsid w:val="00E80551"/>
    <w:rsid w:val="00E822C9"/>
    <w:rsid w:val="00E82C67"/>
    <w:rsid w:val="00E83FED"/>
    <w:rsid w:val="00E849F6"/>
    <w:rsid w:val="00E8591B"/>
    <w:rsid w:val="00E90A40"/>
    <w:rsid w:val="00E910EF"/>
    <w:rsid w:val="00E910FA"/>
    <w:rsid w:val="00EA2572"/>
    <w:rsid w:val="00EA4DB2"/>
    <w:rsid w:val="00EA64BA"/>
    <w:rsid w:val="00EB50E8"/>
    <w:rsid w:val="00EB6FA8"/>
    <w:rsid w:val="00EC2662"/>
    <w:rsid w:val="00ED156C"/>
    <w:rsid w:val="00ED16B9"/>
    <w:rsid w:val="00ED5C76"/>
    <w:rsid w:val="00ED66D7"/>
    <w:rsid w:val="00EE0F1A"/>
    <w:rsid w:val="00EE1171"/>
    <w:rsid w:val="00EE3080"/>
    <w:rsid w:val="00EE3146"/>
    <w:rsid w:val="00EE3778"/>
    <w:rsid w:val="00EF275C"/>
    <w:rsid w:val="00EF41EE"/>
    <w:rsid w:val="00EF61CF"/>
    <w:rsid w:val="00EF652E"/>
    <w:rsid w:val="00EF683B"/>
    <w:rsid w:val="00EF7165"/>
    <w:rsid w:val="00F00A6F"/>
    <w:rsid w:val="00F014F4"/>
    <w:rsid w:val="00F048F2"/>
    <w:rsid w:val="00F060EB"/>
    <w:rsid w:val="00F067DE"/>
    <w:rsid w:val="00F06E9A"/>
    <w:rsid w:val="00F13B59"/>
    <w:rsid w:val="00F1633B"/>
    <w:rsid w:val="00F17336"/>
    <w:rsid w:val="00F17532"/>
    <w:rsid w:val="00F17BD8"/>
    <w:rsid w:val="00F268A0"/>
    <w:rsid w:val="00F3747A"/>
    <w:rsid w:val="00F4102D"/>
    <w:rsid w:val="00F412FD"/>
    <w:rsid w:val="00F41F6A"/>
    <w:rsid w:val="00F43CF2"/>
    <w:rsid w:val="00F43FE9"/>
    <w:rsid w:val="00F472AF"/>
    <w:rsid w:val="00F47BDD"/>
    <w:rsid w:val="00F527D8"/>
    <w:rsid w:val="00F56B9B"/>
    <w:rsid w:val="00F574CA"/>
    <w:rsid w:val="00F6161E"/>
    <w:rsid w:val="00F64217"/>
    <w:rsid w:val="00F728BA"/>
    <w:rsid w:val="00F77A33"/>
    <w:rsid w:val="00F77D5F"/>
    <w:rsid w:val="00F81D84"/>
    <w:rsid w:val="00F86DA0"/>
    <w:rsid w:val="00F92802"/>
    <w:rsid w:val="00F935AF"/>
    <w:rsid w:val="00F94141"/>
    <w:rsid w:val="00F94C4D"/>
    <w:rsid w:val="00FA25B2"/>
    <w:rsid w:val="00FA28DE"/>
    <w:rsid w:val="00FA437A"/>
    <w:rsid w:val="00FA580D"/>
    <w:rsid w:val="00FB0309"/>
    <w:rsid w:val="00FB4287"/>
    <w:rsid w:val="00FB58DD"/>
    <w:rsid w:val="00FB6C1D"/>
    <w:rsid w:val="00FB6F75"/>
    <w:rsid w:val="00FC6DF9"/>
    <w:rsid w:val="00FD2BD2"/>
    <w:rsid w:val="00FD382E"/>
    <w:rsid w:val="00FD3E61"/>
    <w:rsid w:val="00FD552B"/>
    <w:rsid w:val="00FE0CE6"/>
    <w:rsid w:val="00FE2086"/>
    <w:rsid w:val="00FE4DB9"/>
    <w:rsid w:val="00FF02AA"/>
    <w:rsid w:val="00FF4075"/>
    <w:rsid w:val="00FF5361"/>
    <w:rsid w:val="00FF602E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5F13DD5-4D8A-456D-A1A2-ACDA46DB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E3283"/>
    <w:pPr>
      <w:widowControl w:val="0"/>
      <w:snapToGrid w:val="0"/>
      <w:spacing w:line="300" w:lineRule="auto"/>
      <w:ind w:firstLine="720"/>
      <w:jc w:val="both"/>
    </w:pPr>
    <w:rPr>
      <w:rFonts w:cs="Times New Roman"/>
      <w:sz w:val="22"/>
    </w:rPr>
  </w:style>
  <w:style w:type="paragraph" w:styleId="10">
    <w:name w:val="heading 1"/>
    <w:basedOn w:val="a"/>
    <w:next w:val="a"/>
    <w:link w:val="11"/>
    <w:uiPriority w:val="9"/>
    <w:qFormat/>
    <w:rsid w:val="00FF4075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4F7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77CCC"/>
    <w:pPr>
      <w:keepNext/>
      <w:widowControl/>
      <w:snapToGrid/>
      <w:spacing w:line="240" w:lineRule="auto"/>
      <w:ind w:left="708" w:firstLine="708"/>
      <w:jc w:val="left"/>
      <w:outlineLvl w:val="3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099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FF4075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D24F7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D77CCC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11099"/>
    <w:rPr>
      <w:rFonts w:asciiTheme="majorHAnsi" w:eastAsiaTheme="majorEastAsia" w:hAnsiTheme="majorHAnsi" w:cs="Times New Roman"/>
      <w:i/>
      <w:iCs/>
      <w:color w:val="243F60" w:themeColor="accent1" w:themeShade="7F"/>
      <w:sz w:val="22"/>
    </w:rPr>
  </w:style>
  <w:style w:type="table" w:styleId="a3">
    <w:name w:val="Table Grid"/>
    <w:basedOn w:val="a1"/>
    <w:uiPriority w:val="59"/>
    <w:rsid w:val="008B058E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E47C4"/>
    <w:pPr>
      <w:widowControl/>
      <w:tabs>
        <w:tab w:val="center" w:pos="4677"/>
        <w:tab w:val="right" w:pos="9355"/>
      </w:tabs>
      <w:snapToGrid/>
      <w:spacing w:line="240" w:lineRule="auto"/>
      <w:ind w:firstLine="0"/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AE47C4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E47C4"/>
    <w:pPr>
      <w:widowControl/>
      <w:tabs>
        <w:tab w:val="center" w:pos="4677"/>
        <w:tab w:val="right" w:pos="9355"/>
      </w:tabs>
      <w:snapToGrid/>
      <w:spacing w:line="240" w:lineRule="auto"/>
      <w:ind w:firstLine="0"/>
      <w:jc w:val="left"/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AE47C4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811150"/>
    <w:pPr>
      <w:widowControl/>
      <w:snapToGrid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A1BA8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rsid w:val="001E122B"/>
    <w:pPr>
      <w:widowControl/>
      <w:snapToGrid/>
      <w:spacing w:line="240" w:lineRule="auto"/>
      <w:ind w:firstLine="0"/>
    </w:pPr>
    <w:rPr>
      <w:sz w:val="24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4A1BA8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165BC"/>
    <w:pPr>
      <w:widowControl/>
      <w:snapToGrid/>
      <w:spacing w:after="120" w:line="480" w:lineRule="auto"/>
      <w:ind w:firstLine="0"/>
      <w:jc w:val="left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165BC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3E3283"/>
    <w:pPr>
      <w:widowControl/>
      <w:snapToGrid/>
      <w:spacing w:after="200" w:line="276" w:lineRule="auto"/>
      <w:ind w:left="720" w:firstLine="0"/>
      <w:jc w:val="left"/>
    </w:pPr>
    <w:rPr>
      <w:szCs w:val="22"/>
      <w:lang w:eastAsia="en-US"/>
    </w:rPr>
  </w:style>
  <w:style w:type="character" w:styleId="ad">
    <w:name w:val="Hyperlink"/>
    <w:basedOn w:val="a0"/>
    <w:uiPriority w:val="99"/>
    <w:rsid w:val="00DD1452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unhideWhenUsed/>
    <w:qFormat/>
    <w:rsid w:val="003E3283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12">
    <w:name w:val="Заг1 Полож Знак"/>
    <w:link w:val="13"/>
    <w:locked/>
    <w:rsid w:val="003E3283"/>
    <w:rPr>
      <w:rFonts w:ascii="Times New Roman" w:hAnsi="Times New Roman"/>
      <w:sz w:val="32"/>
    </w:rPr>
  </w:style>
  <w:style w:type="paragraph" w:customStyle="1" w:styleId="13">
    <w:name w:val="Заг1 Полож"/>
    <w:basedOn w:val="a"/>
    <w:link w:val="12"/>
    <w:rsid w:val="003E3283"/>
    <w:pPr>
      <w:suppressAutoHyphens/>
      <w:snapToGrid/>
      <w:spacing w:line="240" w:lineRule="auto"/>
      <w:ind w:left="454" w:right="454" w:firstLine="0"/>
      <w:jc w:val="center"/>
    </w:pPr>
    <w:rPr>
      <w:sz w:val="32"/>
      <w:szCs w:val="32"/>
    </w:rPr>
  </w:style>
  <w:style w:type="character" w:styleId="af">
    <w:name w:val="Strong"/>
    <w:basedOn w:val="a0"/>
    <w:uiPriority w:val="22"/>
    <w:qFormat/>
    <w:rsid w:val="003E3283"/>
    <w:rPr>
      <w:rFonts w:cs="Times New Roman"/>
      <w:b/>
      <w:bCs/>
    </w:rPr>
  </w:style>
  <w:style w:type="character" w:customStyle="1" w:styleId="af0">
    <w:name w:val="Основной текст_"/>
    <w:link w:val="3"/>
    <w:locked/>
    <w:rsid w:val="00DD24F7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DD24F7"/>
    <w:pPr>
      <w:widowControl/>
      <w:shd w:val="clear" w:color="auto" w:fill="FFFFFF"/>
      <w:snapToGrid/>
      <w:spacing w:line="322" w:lineRule="exact"/>
      <w:ind w:firstLine="0"/>
      <w:jc w:val="left"/>
    </w:pPr>
    <w:rPr>
      <w:rFonts w:cs="Calibri"/>
      <w:sz w:val="27"/>
      <w:szCs w:val="27"/>
    </w:rPr>
  </w:style>
  <w:style w:type="table" w:customStyle="1" w:styleId="14">
    <w:name w:val="Сетка таблицы1"/>
    <w:basedOn w:val="a1"/>
    <w:next w:val="a3"/>
    <w:uiPriority w:val="59"/>
    <w:rsid w:val="00EB50E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1E7A7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3"/>
    <w:uiPriority w:val="59"/>
    <w:rsid w:val="00CF4FEE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BD194B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сборн1"/>
    <w:basedOn w:val="aa"/>
    <w:autoRedefine/>
    <w:rsid w:val="00FF4075"/>
    <w:pPr>
      <w:numPr>
        <w:numId w:val="1"/>
      </w:numPr>
    </w:pPr>
    <w:rPr>
      <w:b/>
      <w:szCs w:val="24"/>
    </w:rPr>
  </w:style>
  <w:style w:type="table" w:customStyle="1" w:styleId="5">
    <w:name w:val="Сетка таблицы5"/>
    <w:basedOn w:val="a1"/>
    <w:next w:val="a3"/>
    <w:uiPriority w:val="59"/>
    <w:rsid w:val="00AD130B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0C6ED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A2562E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C11099"/>
    <w:rPr>
      <w:rFonts w:asciiTheme="minorHAnsi" w:eastAsiaTheme="minorEastAsia" w:hAnsiTheme="minorHAnsi" w:cs="Times New Roman"/>
      <w:sz w:val="22"/>
      <w:szCs w:val="22"/>
    </w:rPr>
  </w:style>
  <w:style w:type="paragraph" w:styleId="af2">
    <w:name w:val="Plain Text"/>
    <w:basedOn w:val="a"/>
    <w:link w:val="af3"/>
    <w:uiPriority w:val="99"/>
    <w:rsid w:val="00B812C5"/>
    <w:pPr>
      <w:widowControl/>
      <w:overflowPunct w:val="0"/>
      <w:autoSpaceDE w:val="0"/>
      <w:autoSpaceDN w:val="0"/>
      <w:adjustRightInd w:val="0"/>
      <w:snapToGrid/>
      <w:spacing w:line="240" w:lineRule="auto"/>
      <w:ind w:firstLine="0"/>
      <w:jc w:val="left"/>
      <w:textAlignment w:val="baseline"/>
    </w:pPr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B812C5"/>
    <w:rPr>
      <w:rFonts w:ascii="Courier New" w:hAnsi="Courier New" w:cs="Times New Roman"/>
    </w:rPr>
  </w:style>
  <w:style w:type="character" w:customStyle="1" w:styleId="24">
    <w:name w:val="Основной текст (2)_"/>
    <w:link w:val="25"/>
    <w:locked/>
    <w:rsid w:val="00075901"/>
    <w:rPr>
      <w:rFonts w:ascii="Times New Roman" w:hAnsi="Times New Roman" w:cs="Times New Roman"/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75901"/>
    <w:pPr>
      <w:widowControl/>
      <w:shd w:val="clear" w:color="auto" w:fill="FFFFFF"/>
      <w:snapToGrid/>
      <w:spacing w:after="480" w:line="322" w:lineRule="exact"/>
      <w:ind w:firstLine="0"/>
      <w:jc w:val="center"/>
    </w:pPr>
    <w:rPr>
      <w:rFonts w:ascii="Times New Roman" w:hAnsi="Times New Roman"/>
      <w:sz w:val="26"/>
    </w:rPr>
  </w:style>
  <w:style w:type="paragraph" w:customStyle="1" w:styleId="15">
    <w:name w:val="Абзац списка1"/>
    <w:basedOn w:val="a"/>
    <w:uiPriority w:val="99"/>
    <w:rsid w:val="00121C93"/>
    <w:pPr>
      <w:widowControl/>
      <w:snapToGrid/>
      <w:spacing w:after="200" w:line="276" w:lineRule="auto"/>
      <w:ind w:left="720" w:firstLine="0"/>
      <w:jc w:val="left"/>
    </w:pPr>
    <w:rPr>
      <w:szCs w:val="22"/>
      <w:lang w:eastAsia="en-US"/>
    </w:rPr>
  </w:style>
  <w:style w:type="paragraph" w:customStyle="1" w:styleId="Default">
    <w:name w:val="Default"/>
    <w:rsid w:val="00121C93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9">
    <w:name w:val="Основной текст (9)"/>
    <w:basedOn w:val="a0"/>
    <w:qFormat/>
    <w:rsid w:val="002D73B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0">
    <w:name w:val="Основной текст (7)"/>
    <w:basedOn w:val="a0"/>
    <w:qFormat/>
    <w:rsid w:val="002D73B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0">
    <w:name w:val="Основной текст (10)"/>
    <w:basedOn w:val="a0"/>
    <w:qFormat/>
    <w:rsid w:val="002D73B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11pt">
    <w:name w:val="Основной текст (9) + 11 pt"/>
    <w:basedOn w:val="a0"/>
    <w:qFormat/>
    <w:rsid w:val="002D73B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styleId="af4">
    <w:name w:val="FollowedHyperlink"/>
    <w:basedOn w:val="a0"/>
    <w:uiPriority w:val="99"/>
    <w:semiHidden/>
    <w:unhideWhenUsed/>
    <w:rsid w:val="00B017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6;&#1077;&#1090;&#1080;&#1088;&#1082;38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77;&#1082;&#1088;&#1077;&#1090;&#1072;&#1088;&#1100;\&#1056;&#1072;&#1073;&#1086;&#1095;&#1080;&#1081;%20&#1089;&#1090;&#1086;&#1083;\&#1073;&#1083;&#1072;&#1085;&#1082;%20&#1094;&#1077;&#1085;&#1090;&#1088;&#1072;201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C6F92-0872-42A3-B1BB-6767F8FA7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центра2013.dotx</Template>
  <TotalTime>318</TotalTime>
  <Pages>10</Pages>
  <Words>2658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развития дополнительного образования детей Иркутской области</vt:lpstr>
    </vt:vector>
  </TitlesOfParts>
  <Company>osun</Company>
  <LinksUpToDate>false</LinksUpToDate>
  <CharactersWithSpaces>17780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развития дополнительного образования детей Иркутской области</dc:title>
  <dc:creator>USER</dc:creator>
  <cp:lastModifiedBy>user</cp:lastModifiedBy>
  <cp:revision>12</cp:revision>
  <cp:lastPrinted>2024-02-02T06:26:00Z</cp:lastPrinted>
  <dcterms:created xsi:type="dcterms:W3CDTF">2025-01-31T02:09:00Z</dcterms:created>
  <dcterms:modified xsi:type="dcterms:W3CDTF">2026-02-03T02:36:00Z</dcterms:modified>
</cp:coreProperties>
</file>