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A64" w:rsidRPr="00F41A64" w:rsidRDefault="00393082" w:rsidP="00F41A64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F41A64" w:rsidRPr="00F41A64">
        <w:rPr>
          <w:rFonts w:ascii="Times New Roman" w:hAnsi="Times New Roman"/>
          <w:color w:val="000000"/>
          <w:sz w:val="24"/>
          <w:szCs w:val="24"/>
        </w:rPr>
        <w:t xml:space="preserve">риложение 1 </w:t>
      </w:r>
    </w:p>
    <w:p w:rsidR="00F41A64" w:rsidRPr="00F41A64" w:rsidRDefault="00F41A64" w:rsidP="00F41A64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F41A64">
        <w:rPr>
          <w:rFonts w:ascii="Times New Roman" w:hAnsi="Times New Roman"/>
          <w:color w:val="000000"/>
          <w:sz w:val="24"/>
          <w:szCs w:val="24"/>
        </w:rPr>
        <w:t>к приказу №</w:t>
      </w:r>
      <w:r w:rsidR="00CC39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488A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F41A64">
        <w:rPr>
          <w:rFonts w:ascii="Times New Roman" w:hAnsi="Times New Roman"/>
          <w:color w:val="000000"/>
          <w:sz w:val="24"/>
          <w:szCs w:val="24"/>
        </w:rPr>
        <w:t>-од</w:t>
      </w:r>
    </w:p>
    <w:p w:rsidR="006B4C0F" w:rsidRPr="006B4C0F" w:rsidRDefault="00F41A64" w:rsidP="006B4C0F">
      <w:pPr>
        <w:widowControl/>
        <w:snapToGrid/>
        <w:spacing w:line="240" w:lineRule="auto"/>
        <w:ind w:firstLin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F41A64">
        <w:rPr>
          <w:rFonts w:ascii="Times New Roman" w:hAnsi="Times New Roman"/>
          <w:color w:val="000000"/>
          <w:sz w:val="24"/>
          <w:szCs w:val="24"/>
        </w:rPr>
        <w:t xml:space="preserve"> от</w:t>
      </w:r>
      <w:r w:rsidR="00CC39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488A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505FCB">
        <w:rPr>
          <w:rFonts w:ascii="Times New Roman" w:hAnsi="Times New Roman"/>
          <w:color w:val="000000"/>
          <w:sz w:val="24"/>
          <w:szCs w:val="24"/>
        </w:rPr>
        <w:t>5</w:t>
      </w:r>
      <w:r w:rsidRPr="00F41A64">
        <w:rPr>
          <w:rFonts w:ascii="Times New Roman" w:hAnsi="Times New Roman"/>
          <w:color w:val="000000"/>
          <w:sz w:val="24"/>
          <w:szCs w:val="24"/>
        </w:rPr>
        <w:t xml:space="preserve"> г. </w:t>
      </w:r>
    </w:p>
    <w:p w:rsidR="006B4C0F" w:rsidRDefault="006B4C0F" w:rsidP="00F41A64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41A64" w:rsidRPr="00F41A64" w:rsidRDefault="00F41A64" w:rsidP="00F41A64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41A64">
        <w:rPr>
          <w:rFonts w:ascii="Times New Roman" w:hAnsi="Times New Roman"/>
          <w:b/>
          <w:color w:val="000000"/>
          <w:sz w:val="24"/>
          <w:szCs w:val="24"/>
        </w:rPr>
        <w:t>ИТОГОВЫЙ ПРОТОКОЛ</w:t>
      </w:r>
    </w:p>
    <w:p w:rsidR="00E64BCE" w:rsidRDefault="00F41A64" w:rsidP="00672C04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41A64">
        <w:rPr>
          <w:rFonts w:ascii="Times New Roman" w:hAnsi="Times New Roman"/>
          <w:color w:val="000000"/>
          <w:sz w:val="24"/>
          <w:szCs w:val="24"/>
        </w:rPr>
        <w:t xml:space="preserve">победителей и призеров </w:t>
      </w:r>
      <w:r w:rsidR="00CD1C83" w:rsidRPr="00CD1C83">
        <w:rPr>
          <w:rFonts w:ascii="Times New Roman" w:hAnsi="Times New Roman"/>
          <w:color w:val="000000"/>
          <w:sz w:val="24"/>
          <w:szCs w:val="24"/>
        </w:rPr>
        <w:t>регионального конкурса рисунков «Сибирь</w:t>
      </w:r>
      <w:r w:rsidR="00252D7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1C83" w:rsidRPr="00CD1C83">
        <w:rPr>
          <w:rFonts w:ascii="Times New Roman" w:hAnsi="Times New Roman"/>
          <w:color w:val="000000"/>
          <w:sz w:val="24"/>
          <w:szCs w:val="24"/>
        </w:rPr>
        <w:t>-</w:t>
      </w:r>
      <w:r w:rsidR="00252D7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1C83" w:rsidRPr="00CD1C83">
        <w:rPr>
          <w:rFonts w:ascii="Times New Roman" w:hAnsi="Times New Roman"/>
          <w:color w:val="000000"/>
          <w:sz w:val="24"/>
          <w:szCs w:val="24"/>
        </w:rPr>
        <w:t>земля моя без края!»</w:t>
      </w:r>
    </w:p>
    <w:p w:rsidR="00E64BCE" w:rsidRDefault="00E64BCE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15876" w:type="dxa"/>
        <w:tblInd w:w="137" w:type="dxa"/>
        <w:tblLook w:val="04A0" w:firstRow="1" w:lastRow="0" w:firstColumn="1" w:lastColumn="0" w:noHBand="0" w:noVBand="1"/>
      </w:tblPr>
      <w:tblGrid>
        <w:gridCol w:w="786"/>
        <w:gridCol w:w="65"/>
        <w:gridCol w:w="1836"/>
        <w:gridCol w:w="432"/>
        <w:gridCol w:w="1410"/>
        <w:gridCol w:w="433"/>
        <w:gridCol w:w="2292"/>
        <w:gridCol w:w="142"/>
        <w:gridCol w:w="2520"/>
        <w:gridCol w:w="142"/>
        <w:gridCol w:w="2275"/>
        <w:gridCol w:w="2449"/>
        <w:gridCol w:w="1094"/>
      </w:tblGrid>
      <w:tr w:rsidR="004B185C" w:rsidRPr="008E6287" w:rsidTr="00D6511F">
        <w:trPr>
          <w:trHeight w:val="620"/>
        </w:trPr>
        <w:tc>
          <w:tcPr>
            <w:tcW w:w="786" w:type="dxa"/>
          </w:tcPr>
          <w:p w:rsidR="004B185C" w:rsidRPr="00796C55" w:rsidRDefault="004B185C" w:rsidP="004B18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01" w:type="dxa"/>
            <w:gridSpan w:val="2"/>
            <w:noWrap/>
          </w:tcPr>
          <w:p w:rsidR="004B185C" w:rsidRPr="00796C55" w:rsidRDefault="004B185C" w:rsidP="004B18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1842" w:type="dxa"/>
            <w:gridSpan w:val="2"/>
            <w:noWrap/>
          </w:tcPr>
          <w:p w:rsidR="004B185C" w:rsidRPr="00796C55" w:rsidRDefault="004B185C" w:rsidP="004B18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2725" w:type="dxa"/>
            <w:gridSpan w:val="2"/>
            <w:noWrap/>
          </w:tcPr>
          <w:p w:rsidR="004B185C" w:rsidRPr="00796C55" w:rsidRDefault="004B185C" w:rsidP="004B18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662" w:type="dxa"/>
            <w:gridSpan w:val="2"/>
            <w:noWrap/>
          </w:tcPr>
          <w:p w:rsidR="004B185C" w:rsidRPr="00796C55" w:rsidRDefault="004B185C" w:rsidP="004B18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417" w:type="dxa"/>
            <w:gridSpan w:val="2"/>
            <w:noWrap/>
          </w:tcPr>
          <w:p w:rsidR="004B185C" w:rsidRPr="00796C55" w:rsidRDefault="004B185C" w:rsidP="004B18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449" w:type="dxa"/>
            <w:noWrap/>
          </w:tcPr>
          <w:p w:rsidR="004B185C" w:rsidRPr="00796C55" w:rsidRDefault="004B185C" w:rsidP="004B18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094" w:type="dxa"/>
            <w:noWrap/>
          </w:tcPr>
          <w:p w:rsidR="004B185C" w:rsidRPr="00796C55" w:rsidRDefault="004B185C" w:rsidP="004B18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Место</w:t>
            </w:r>
          </w:p>
        </w:tc>
      </w:tr>
      <w:tr w:rsidR="00281985" w:rsidRPr="008E6287" w:rsidTr="00627FA0">
        <w:trPr>
          <w:trHeight w:val="450"/>
        </w:trPr>
        <w:tc>
          <w:tcPr>
            <w:tcW w:w="15876" w:type="dxa"/>
            <w:gridSpan w:val="13"/>
          </w:tcPr>
          <w:p w:rsidR="00281985" w:rsidRPr="00796C55" w:rsidRDefault="00281985" w:rsidP="008E628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Номинация «Животные Сибири»</w:t>
            </w:r>
          </w:p>
        </w:tc>
      </w:tr>
      <w:tr w:rsidR="00281985" w:rsidRPr="008E6287" w:rsidTr="00627FA0">
        <w:trPr>
          <w:trHeight w:val="450"/>
        </w:trPr>
        <w:tc>
          <w:tcPr>
            <w:tcW w:w="15876" w:type="dxa"/>
            <w:gridSpan w:val="13"/>
          </w:tcPr>
          <w:p w:rsidR="00281985" w:rsidRPr="00796C55" w:rsidRDefault="00281985" w:rsidP="00D6511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- Средняя группа - 10-1</w:t>
            </w:r>
            <w:r w:rsidR="00D651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Ивлева Арина Александровна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Сокровище Сибири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Мазова Елена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0F12F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едагог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ДО ШР "Центр творчества"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Карпова Анастасия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Лисичка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Пахорукова Светлана Игоревна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№16,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Колесникова Вероника Николаевна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Владыка леса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Мазова Елена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педогог ДО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ДОШР "Центр творчества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Подваркова Кира Андреевна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Дикий шёлк в оправе инея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Белоусова Наталья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Рожемберская Екатерина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Сибирские хаски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Пахорукова Светлана Игоревна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 16,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Торопова Елизавета Дмитриевна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Встреча с дикой грацией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Кунаева Наталья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МКУКДОШР "ДШИ им. К.Г. Самарина"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Хакимова Нозанин Рустамовна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Рыжая красавица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Кунаева Наталья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МКУКДОШР "ДШИ им. К.Г. Самарина" тг.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Четверикова Кира Максимовна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Лось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Альбекова Есения Артёмовна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Рыжее с</w:t>
            </w:r>
            <w:r w:rsidR="00031E33">
              <w:rPr>
                <w:rFonts w:ascii="Times New Roman" w:hAnsi="Times New Roman"/>
                <w:color w:val="000000"/>
                <w:sz w:val="24"/>
                <w:szCs w:val="24"/>
              </w:rPr>
              <w:t>олнце Сибири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Косенкова Галина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Борисенко Ия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Нерпы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Черемных Марина Леонидовна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города Иркутска ДДТ #2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Вашестюк Алёна Евгеньевна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 рябине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Волгин Данил Михайлович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Хозяин тайги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Волгина Ольга Ярославовна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"ДДТ г. Нижнеудинск"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E5967" w:rsidRPr="008E6287" w:rsidTr="00D6511F">
        <w:trPr>
          <w:trHeight w:val="450"/>
        </w:trPr>
        <w:tc>
          <w:tcPr>
            <w:tcW w:w="851" w:type="dxa"/>
            <w:gridSpan w:val="2"/>
          </w:tcPr>
          <w:p w:rsidR="006E5967" w:rsidRPr="00E62254" w:rsidRDefault="006E5967" w:rsidP="006E5967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</w:tcPr>
          <w:p w:rsidR="006E5967" w:rsidRPr="008E6287" w:rsidRDefault="006E5967" w:rsidP="006E596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Базитова Агата Андреевна</w:t>
            </w:r>
          </w:p>
        </w:tc>
        <w:tc>
          <w:tcPr>
            <w:tcW w:w="1843" w:type="dxa"/>
            <w:gridSpan w:val="2"/>
            <w:noWrap/>
          </w:tcPr>
          <w:p w:rsidR="006E5967" w:rsidRPr="008E6287" w:rsidRDefault="006E5967" w:rsidP="006E596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Водные процедуры</w:t>
            </w:r>
          </w:p>
        </w:tc>
        <w:tc>
          <w:tcPr>
            <w:tcW w:w="2434" w:type="dxa"/>
            <w:gridSpan w:val="2"/>
            <w:noWrap/>
          </w:tcPr>
          <w:p w:rsidR="006E5967" w:rsidRPr="008E6287" w:rsidRDefault="006E5967" w:rsidP="006E596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Базитова Екатерина Юрьевна</w:t>
            </w:r>
          </w:p>
        </w:tc>
        <w:tc>
          <w:tcPr>
            <w:tcW w:w="2662" w:type="dxa"/>
            <w:gridSpan w:val="2"/>
            <w:noWrap/>
          </w:tcPr>
          <w:p w:rsidR="006E5967" w:rsidRPr="008E6287" w:rsidRDefault="000F12F0" w:rsidP="006E596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6E5967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275" w:type="dxa"/>
            <w:noWrap/>
          </w:tcPr>
          <w:p w:rsidR="006E5967" w:rsidRPr="008E6287" w:rsidRDefault="006E5967" w:rsidP="006E596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Куйтунский район</w:t>
            </w:r>
          </w:p>
        </w:tc>
        <w:tc>
          <w:tcPr>
            <w:tcW w:w="2449" w:type="dxa"/>
            <w:noWrap/>
          </w:tcPr>
          <w:p w:rsidR="006E5967" w:rsidRPr="008E6287" w:rsidRDefault="006E5967" w:rsidP="006E596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МУ ДО "Дом детского творчества- Город мастеров", р.п. Куйтун</w:t>
            </w:r>
          </w:p>
        </w:tc>
        <w:tc>
          <w:tcPr>
            <w:tcW w:w="1094" w:type="dxa"/>
            <w:noWrap/>
          </w:tcPr>
          <w:p w:rsidR="006E5967" w:rsidRPr="008E6287" w:rsidRDefault="006E5967" w:rsidP="006E596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Дерюгина Мария Александровна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Медвежата в спячке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Петрова Евгения Анатольевна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7, г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Егорова Диана Андреевна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Дикая сова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0F12F0" w:rsidP="000F12F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Исакова Варвара Алексеевна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Нерпа зимой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Козыркина Дарья Анатольевна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Нерпа на закате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Куцырь Александра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 гостях у бабушки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Алферова Марина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Луцкина Анастасия Федоровна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Сова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Волгина Ольга Ярославовна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"ДДТ г.Нижнеудинск"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Матвеева Анна Анатольевна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Грациозный соболь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Мазова Елена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0F12F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ДО ШР "Центр творчества"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Пучаев Илья Владимирович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Удачная охота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Ткаченко Светлана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"РЦВР "п.Белореченский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Рзаева Марьям Рауфовна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Нерпа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Баринова Наталья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"Лицей №1"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Романенко Полина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Снежный барс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Пахорукова Светлана Игоревна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№16,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Сапликова Милана Михайловна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Любопытный Соболь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Невиницына Дарья Дмитриевна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ДДТ №2,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Серебренникова Василина Борисовна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Выдра осенью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Совостьянова Валентина Михайловна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Горностай и первый снег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Анасийчук Екатерина Максимовна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рисования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гимназия №3,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Сокольникова Эвелина Ивановна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Зимняя встреча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Мазова Елена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ДО ШР "Центр творчества"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Старицын Святослав Андреевич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Баргузинский Соболь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Васина Ирина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Пивоваровская СОШ  село Пивовариха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Судос Вероника Александровна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Бурундучок- дружочек мой!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Эрдынеева Татьяна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МАОУ г. Иркутска ОК "Лесной"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Сымкина Ксения Андреевна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Лисье логово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Ткаченко Светлана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"РЦВР "п.Белореченский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Тарасова Елизавета Владимировна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Лисёнок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Левашова Елена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ИЗО, педагог доп.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 1», г. Усолье-Сибирское, Иркутская область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Шайдулина Дарья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Наследие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Лахмакова Анастасия Михайловна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Братск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Лицей 1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Шматова Василиса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Гармония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Эрдынеева Татьяна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МАОУ г. Иркутска "ОК Лесной"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Яруткина Таисия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Птичьи будни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Кобец Алена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Власенко Виктория Александровна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Хозяин тайги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Горбунова Анна Дмитриевна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Медведь-царь тайги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Фролова Наталья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Тулун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МАУ ДО "Кристалл" г. Тулуна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Королева Виктория Александровна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Горный соболь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Дарья Максимовна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образования, первой квалификационной категории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Иркутска ДДТ 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Королева Полина Александровна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Сибирская рысь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Дарья Максимовна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образования, первой квалификационной категории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Иркутска ДДТ 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Краско Мария Федоровна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Лисичка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Сыченко Оксана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"Хомутовская СОШ №1"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Надеин Матвей Азатович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Лось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Боханский ДДТ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Перевалова Ульяна Владимировна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Тихое место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Невиницына Дарья Дмитриевна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ДДТ №2,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Платов Кирилл Дмитриевич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Медведица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Боханский Дом детского творчества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Усманова Жасмина Элёровна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Летний день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Нечаева Светлана Вячеславна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№17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851" w:type="dxa"/>
            <w:gridSpan w:val="2"/>
          </w:tcPr>
          <w:p w:rsidR="00281985" w:rsidRPr="00E62254" w:rsidRDefault="00281985" w:rsidP="00E62254">
            <w:pPr>
              <w:pStyle w:val="ac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Ушакова Вероника</w:t>
            </w:r>
          </w:p>
        </w:tc>
        <w:tc>
          <w:tcPr>
            <w:tcW w:w="1843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Тихим вечером</w:t>
            </w:r>
          </w:p>
        </w:tc>
        <w:tc>
          <w:tcPr>
            <w:tcW w:w="2434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Кобец Алена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275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8E6287" w:rsidRDefault="004B185C" w:rsidP="00D6511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 -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Подростковая группа - 1</w:t>
            </w:r>
            <w:r w:rsidR="00D651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8E62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-17 лет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Карташов Михаил Сергеевич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Неожиданная встреча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Полякова Анастасия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ФГКОУ "Иркутское суворовское военное училище"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Килюшик Кристина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Таежные подружки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Виктория Ева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«МКУК ДО ШР ДХШ им. В.И.Сурикова», 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г. Шелехов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D6511F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D6511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Лябах Алина Сергеевна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D6511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Хозяин тайги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D6511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Живайкина Наталья Константиновна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0F12F0" w:rsidP="00D6511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D6511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</w:tcPr>
          <w:p w:rsidR="00713A79" w:rsidRPr="008E6287" w:rsidRDefault="00713A79" w:rsidP="00D6511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№5" г. Усолье- Сибирское</w:t>
            </w:r>
          </w:p>
        </w:tc>
        <w:tc>
          <w:tcPr>
            <w:tcW w:w="1094" w:type="dxa"/>
            <w:noWrap/>
          </w:tcPr>
          <w:p w:rsidR="00713A79" w:rsidRPr="008E6287" w:rsidRDefault="00713A79" w:rsidP="00D6511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Рудакова Софья Викторовна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Взмах крыльев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Сафронова Кристина Викторовна"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7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Солодкова Степанида Игоревна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Сибирский Олень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Ивлева Анастасия Евгеньевна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СОШ", с. Урик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Абдулина Полина Евгеньевна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Таёжный колонок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Сутурина Галина Максимовна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мировой художественной культуры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76 имени гвардейской Иркутско - Пинской дивизии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7F42E6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7F42E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Гайнисламова Надежда Романовна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7F42E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Крылья Сибири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7F42E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Гайнисламова Юлия Николаевна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713A79" w:rsidP="007F42E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7F42E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449" w:type="dxa"/>
            <w:noWrap/>
          </w:tcPr>
          <w:p w:rsidR="00713A79" w:rsidRPr="008E6287" w:rsidRDefault="00713A79" w:rsidP="007F42E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"ТАРМИНСКАЯ СОШ"</w:t>
            </w:r>
          </w:p>
        </w:tc>
        <w:tc>
          <w:tcPr>
            <w:tcW w:w="1094" w:type="dxa"/>
            <w:noWrap/>
          </w:tcPr>
          <w:p w:rsidR="00713A79" w:rsidRPr="008E6287" w:rsidRDefault="00713A79" w:rsidP="007F42E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FD4C41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FD4C4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Гросвенор Элизабет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FD4C4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Мишка косолапый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FD4C4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Олифир Ольга Петровна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0F12F0" w:rsidP="00FD4C4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FD4C4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</w:tcPr>
          <w:p w:rsidR="00713A79" w:rsidRPr="008E6287" w:rsidRDefault="00713A79" w:rsidP="00FD4C4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  <w:tc>
          <w:tcPr>
            <w:tcW w:w="1094" w:type="dxa"/>
            <w:noWrap/>
          </w:tcPr>
          <w:p w:rsidR="00713A79" w:rsidRPr="008E6287" w:rsidRDefault="00713A79" w:rsidP="00FD4C4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F76621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F7662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Левандовская Полина Дмитриевна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F7662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Зов стаи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F7662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Филатова Кристина Эдуардовна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713A79" w:rsidP="00F7662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F7662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</w:tcPr>
          <w:p w:rsidR="00713A79" w:rsidRPr="008E6287" w:rsidRDefault="00713A79" w:rsidP="00F7662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"СОШ п. Молодежный"</w:t>
            </w:r>
          </w:p>
        </w:tc>
        <w:tc>
          <w:tcPr>
            <w:tcW w:w="1094" w:type="dxa"/>
            <w:noWrap/>
          </w:tcPr>
          <w:p w:rsidR="00713A79" w:rsidRPr="008E6287" w:rsidRDefault="00713A79" w:rsidP="00F7662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Бакеева Ульяна Алексеевна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Олень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Хацкевич Светлана Анатольевна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"Кардойская ООШ"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Джумабаева Виолетта Вадимовна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Лесная красавица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Котельникова Светлана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МАОУ города Иркутска гимназия №2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Ерёмкина Арина Алексеевна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Колонок. Сосновый дозор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Сутурина Галина Максимовна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76 имени Гвардейской Иркутско - Пинской дивизии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B90582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B90582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Иоселиане Карина Владимировна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B90582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Родина моя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B90582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Кирдяшкина Ксения Сергеевна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713A79" w:rsidP="00B90582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B90582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Зима</w:t>
            </w:r>
          </w:p>
        </w:tc>
        <w:tc>
          <w:tcPr>
            <w:tcW w:w="2449" w:type="dxa"/>
            <w:noWrap/>
          </w:tcPr>
          <w:p w:rsidR="00713A79" w:rsidRPr="008E6287" w:rsidRDefault="00713A79" w:rsidP="00B90582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«СОШ 8»</w:t>
            </w:r>
          </w:p>
        </w:tc>
        <w:tc>
          <w:tcPr>
            <w:tcW w:w="1094" w:type="dxa"/>
            <w:noWrap/>
          </w:tcPr>
          <w:p w:rsidR="00713A79" w:rsidRPr="008E6287" w:rsidRDefault="00713A79" w:rsidP="00B90582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Киреева Варвара Алексеевна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Мой лесной олень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Аксеновская Елена Михайловна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ИЗО, педагог Д.О.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9 им. А.С. Пушкина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Клёцкина Валерия Николаевна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Тихий охотник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"Добчурская СОШ" пос. Добчур.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0962C8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0962C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Кононученко Мария Ивановна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0962C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Первый снег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0962C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Невиницына Дарья Дмитриевна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713A79" w:rsidP="000962C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0962C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</w:tcPr>
          <w:p w:rsidR="00713A79" w:rsidRPr="008E6287" w:rsidRDefault="00713A79" w:rsidP="000962C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ДДТ №2, г. Иркутск</w:t>
            </w:r>
          </w:p>
        </w:tc>
        <w:tc>
          <w:tcPr>
            <w:tcW w:w="1094" w:type="dxa"/>
            <w:noWrap/>
          </w:tcPr>
          <w:p w:rsidR="00713A79" w:rsidRPr="008E6287" w:rsidRDefault="00713A79" w:rsidP="000962C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Костин Александр Евгеньевич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Лесной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великан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образования.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МКОУ"Добчурская СОШ" пос. Добчур.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910C7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E910C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Куракина Ксения Ивановна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E910C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Весенние свадьбы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E910C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Ткаченко Светлана Николаевна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713A79" w:rsidP="00E910C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 образования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E910C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449" w:type="dxa"/>
            <w:noWrap/>
          </w:tcPr>
          <w:p w:rsidR="00713A79" w:rsidRPr="008E6287" w:rsidRDefault="00713A79" w:rsidP="00E910C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"РЦВР "п.Белореченский</w:t>
            </w:r>
          </w:p>
        </w:tc>
        <w:tc>
          <w:tcPr>
            <w:tcW w:w="1094" w:type="dxa"/>
            <w:noWrap/>
          </w:tcPr>
          <w:p w:rsidR="00713A79" w:rsidRPr="008E6287" w:rsidRDefault="00713A79" w:rsidP="00E910C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E62254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Маслакова Весна Олеговна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Соболь в снегах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Аксеновская Елена Михайловна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ИЗО, педагог Д.О.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9 им. А.С. Пушкина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E62254" w:rsidRDefault="00713A79" w:rsidP="0041669E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41669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Сафронова Алиса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41669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Лисичка в первоцветах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41669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Шкаровская Мария Викторовна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713A79" w:rsidP="0041669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41669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</w:tcPr>
          <w:p w:rsidR="00713A79" w:rsidRPr="008E6287" w:rsidRDefault="00713A79" w:rsidP="0041669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 ДДТN1</w:t>
            </w:r>
          </w:p>
        </w:tc>
        <w:tc>
          <w:tcPr>
            <w:tcW w:w="1094" w:type="dxa"/>
            <w:noWrap/>
          </w:tcPr>
          <w:p w:rsidR="00713A79" w:rsidRPr="008E6287" w:rsidRDefault="00713A79" w:rsidP="0041669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8E6287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 - Старшая группа - от 18 лет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Елизавета Викторовна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Байкальские нерпы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Ильюшонок Нина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Царица леса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 "Средняя общеобразовательная школа № 8" им. О. В. Боровского, город Саянск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Поддубная Ольга Александровна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Рыжик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Поддубная Ольга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Староакульшетская ООШ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Черницкая Юлия Александровна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Снежный барс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Черницкая Юлия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№16,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Манжеев Лев Алексеевич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Снежный барс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Манжеев Лев Алексеевич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"Тургеневская СОШ"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1069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Сибирский ветер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"Добчурская СОШ". пос. Добчур.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796C55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Номинация «Легенды и сказы Сибири»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796C55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- Средняя группа - 10-13</w:t>
            </w: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Абламонов Арсений Александрович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Иллюстрация к Мансийской сказке «Гордый олень»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Аксеновская Елена Михайловна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ИЗО, педагог Д.О.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9 им. А.С. Пушкина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Икромова Нозанин.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Красавица Ангара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Шкаровская Мария Викторовна.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образования.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г.Иркутска ДДТ N1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Комарова Вероника Максимовна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Зов Ольхона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"ДХШ им В.И. Сурикова"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Сафронов Матвей Сергеевич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Суровый край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Есина Татьна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№17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Беренгилова Анна Дмитриевна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Легенда о лебеде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Измайлова Анастасия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ОК "Крылья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Бичёвина Александрия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Ангара и Байкал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Черемных Марина Леонидовна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города Иркутска ДДТ #2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Бойко Лилия Павловна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Орел - творец первого шамана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Токарева Анна Леонидовна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"Детская художественная школа" г. Усолье-Сибирское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Голинько Анастасия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Образ Ангары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Журавлева Ульяна Евгеньевна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Демакова Елизавета Анатольевна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Девушка и олень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Выборова Ирина Васильевна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Зиминский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Батаминская СОШ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Зубкова Кира Евгеньена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Бабр - славный зверь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Котельникова Светлана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МАОУ города Иркутска гимназия №2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Паранина Алиса Вячеславовна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Алтан- Хайша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Котельникова Светлана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МАОУ города Иркутска гимназия №2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Пилюгина Валерия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«Девушка и луна» — нганасанская сказка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Дарья Максимовна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Иркутска ДДТ2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Тебенькова Дана Викторовна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Шаманка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Плешень Галина Евгеньевна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средняя школа №1, г. Тайшет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Фёдорова Аврора.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Девушка и</w:t>
            </w:r>
            <w:r w:rsidR="00031E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бархатистый конь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Кузьмина Валентина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г.Иркутск СОШN11 с УТРА им. И. А. Дрица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Хамнаева Антонида Васильевна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Сказки озера Байкала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Боханский ДДТ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Берсенева Ксения Юрьевна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Осенняя прогулка семьей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Агеева Светлана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 В. И.Сурикова»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Виноградова Маргарита Кирилловна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Призыв </w:t>
            </w:r>
            <w:r w:rsidR="00031E33">
              <w:rPr>
                <w:rFonts w:ascii="Times New Roman" w:hAnsi="Times New Roman"/>
                <w:color w:val="000000"/>
                <w:sz w:val="24"/>
                <w:szCs w:val="24"/>
              </w:rPr>
              <w:t>солнцу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ДШИ N 8 города Иркутска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Владимирова Екатерина Владимировна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Сказочная Ангара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Тулапина Светлана Ильинична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ОК "Крылья"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Воймова Валерия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Байкал и Ангара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Измайлова Анастасия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ОК "Крылья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Геворгян Марина Вааговна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Побег Ангары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Масликова Ольга Валерьевна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"Кежемская СОШ"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Крепкая Юлия Андреевна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Отец Байкал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Дарья Максимовна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образования, первой квалификационной категории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Иркутска ДДТ 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Лапоха Дарья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Побег Ангары от батюшки Байкала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Семичева Екатерина Геннадьевна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0F12F0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Леонтьева Алена Викторовна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Образ Сибири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Журавлева Ульяна Евгеньевна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Рохубо Наталья Николаевна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Кутх похищает </w:t>
            </w:r>
            <w:r w:rsidR="00031E33">
              <w:rPr>
                <w:rFonts w:ascii="Times New Roman" w:hAnsi="Times New Roman"/>
                <w:color w:val="000000"/>
                <w:sz w:val="24"/>
                <w:szCs w:val="24"/>
              </w:rPr>
              <w:t>светила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Калигарди Людмила Кирилловна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ИЗО и ДПИ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ДОП МАОУ ДО г. Иркутска "Дворец творчества"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Федорова Полина Олеговна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Богатырь Байкал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Ралько Елена Васильевна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г. Иркутска ДЮЦ «Илья Муромец»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8E6287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6F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 - Подростковая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группа - 14</w:t>
            </w:r>
            <w:r w:rsidRPr="00206F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-17 лет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Григорьева Таисия Алексеевна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Якутская сказк</w:t>
            </w:r>
            <w:r w:rsidR="00031E3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Рожкова Наталия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истории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Назарян Каролина Дживановна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 Ангары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Сафронова Кристина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7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Письменная Анна Александровна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Духа леса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Дроздова Елена Юрьевна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 и технологии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Бодайбо и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"СОШ № 3 г. Бодайбо"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Сиразитдинова Полина Александровна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Легенда о богине Эхэ бухан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Сутурина Галина Максимовна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мировой художественной культуры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76 имени Гвардейской Иркутско - Пинской дивизии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Царёва Дарья Денисовна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Аржа</w:t>
            </w:r>
            <w:r w:rsidR="00031E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Боржи-хан и небесная дева Ухин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Дудоровская Наталья Сергеевна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с УИОП 14, г.Иркутск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8E6287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6F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 - Старшая группа - от 18 лет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Баринова Наталья Ивановна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Побег или легенда о Шамане-камне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Баринова Наталья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"Лицей №1"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Громыко Анна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Побег Ангары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Ильюшонок Нина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ГБПОУ ИО ИРКПО г.Иркутск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Ломакина Дарина Андреевна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Любящая дочь.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Ильюшонок Нина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ГБПОУ ИО ИРКПО, г.Иркутск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Дарья Максимовна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Небесные кочевники - эвенкийская сказка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Дарья Максимовна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Иркутска ДДТ2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Невиницына Дарья Дмитриевна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Небесная дева-лебедь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Невиницына Дарья Дмитриевна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ДДТ №2,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Сартакова Екатерина Петровна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Батюшка Байкал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Сартакова Екатерина Петровна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ГАУ ДО ИИ ЦРДОД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Орел - хранитель Байкала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"ДХШ им.В.И.Сурикова", город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796C55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Номинация «Пейзажи Сибири»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796C55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- Средняя группа - 10</w:t>
            </w:r>
            <w:r w:rsidR="00FC0E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-12</w:t>
            </w: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Алсаева Алина Артемовна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мечты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Кунаева Наталья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 Сурикова» г.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Базанова Валерия Михайловна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Осенние краски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Зырянова Марина Витальевна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"Хомутовская СОШ№1"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Бобина Кира Андреевна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храм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Ковбас Ольга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ДХШ им.В.И.Сурикова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Вятчина Елизавета.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Ольхонские берега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Шкаровская Мария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 ДДТ N1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Говорухина Мария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Байкальский берег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Миронец Людмила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ДО "РЦДОД"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Иванькина Ксения Петровна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031E33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Байкальский колорит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Кунаева Наталья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 Сурикова» г.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Калиновская София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 закате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Черемных Марина Леонидовна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города Иркутска ДДТ #2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Плотникова Кристина Евгеньевна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Моя деревня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Ковбас Ольга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ДХШ им.В.И.Сурикова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Рогова Арина Романовна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Лето в деревне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Ковбас Ольга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ДХШ им.В.И.Сурикова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Тимофеев Елисей Сергеевич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 берегу Байкала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Красулина Наталья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географии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Шелеховского района "Большелугская средняя школа № 8"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Тимохина Виктория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рассвет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Миронец Людмила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ДО "РЦДОД" п. Эдучанка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Акеньшин Влад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 Байкале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Лазурков Петр Петрович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Билданова Александра Юрьевна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 утуге у дедушки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Елбаева Тамара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Осинский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"Бурят-Янгутская СОШ им.А.С.Пушкина"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Гершенович Алёна Александровна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511EA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Ольхон - место силы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Мазова Елена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ДО ШР "ЦЕНТР ТВОРЧЕСТВА"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Горбунов Егор Алексеевич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Далина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Дубровина Татьяна Ивановна, Сивкова Виктория Дмитриевна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по географии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 67, г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Данченко Сафия Сафаровна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За озером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Плешень Галина Евгеньевна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средняя школа №1, г. Тайшет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Дмухало Ангелина Евгеньевна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511EA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Красота родной природы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Ушакова Елена Михайловна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Усть-Кутский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СОШ №8 им. Кучеренко В.Г. г. Усть-Кут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Егорова Елизавета Андреевна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511EA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Моя Родина Сибирь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Мазова Елена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ДО ШР "Центр творчества"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Емельянова Ярослава Константиновна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Чудеса зимнег</w:t>
            </w:r>
            <w:r w:rsidR="00511EAC">
              <w:rPr>
                <w:rFonts w:ascii="Times New Roman" w:hAnsi="Times New Roman"/>
                <w:color w:val="000000"/>
                <w:sz w:val="24"/>
                <w:szCs w:val="24"/>
              </w:rPr>
              <w:t>о Байкала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Кузьменко Людмила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МКОУК ДО ШР "ДХШ им В.И.Сурикова"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Живайкин Константин Владимирович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пейзажи сибири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Живайкина Наталья Константиновна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№5" г.Усолье-Сибирское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Жуков Артем Алексеевич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Байкальский берег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СОШ №76,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Иванова Арина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Старый маяк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Черемных Марина Леонидовна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города Иркутска ДДТ #2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Кира Дмитриевна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511EA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Любимые места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Мигунова Лариса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ГОКУ "Санаторная школа-интернат №4", г.Усолье-Сибирское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Кондратюк Анна Витальевна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Пейзаж с ручьём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Ралько Елена Васильевна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г. Иркутска ДЮЦ «Илья Муромец»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Кочурова Алина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511EA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Весна в Прибайкалье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Кузьмина Валентина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начальных кклассов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СОШ№11 с УИОП им. И.А. Дрица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Вероника Алексеевна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Сибирь моя, </w:t>
            </w:r>
            <w:r w:rsidR="00511EAC">
              <w:rPr>
                <w:rFonts w:ascii="Times New Roman" w:hAnsi="Times New Roman"/>
                <w:color w:val="000000"/>
                <w:sz w:val="24"/>
                <w:szCs w:val="24"/>
              </w:rPr>
              <w:t>без края!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Безъязыкова Лилия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 9"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София Ивановна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511EA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Берёзовая роща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Левашова Елена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ИЗО, педагог доп.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 1», г. Усолье-Сибирское, Иркутская область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Ломаш София Глебовна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Красота Байкала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ДШИ N 8 города Иркутска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Наумова Дарья Евгеньевна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Ледяные просторы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Филатова Кристина Эдуардовна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"СОШ п. Молодежный"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Нордопов Бато Баирович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Горный пейзаж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Ралько Елена Васильевна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г. Иркутска ДЮЦ «Илья Муромец»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Осинцева Мария Анатольевна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Осень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Рузавина Наталья Васильевна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МБОУ"СОШ №7" р.п.Култук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Попов Иван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Уборочная страда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Кунаева Наталья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 Сурикова» г. Шелехов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Пуненко Елена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511EA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Бабушкин дом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Имамова Рима Даниловна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Казачинско-Ленский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СОШ №2 п. Магистральный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Скрябикова Дарья Степановна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Байкальские просторы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Баринова Наталья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"Лицей №1" г.Усолье-Сибирское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Фазлулин Всеволод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Спокойный день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Фазлулина Наталья Сергеевна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- психолог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"Пивоваровская СОШ"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Шалайкина Виктория Альбертовна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Таинственное озеро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Лаврик Алина Сергеевна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воспитанию и работе с ДОО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"Замзорская СОШ"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Шарамченко Валерия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Сибирская осень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Власова Елена Геннадьевна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"Пивоваровская СОШ"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Юркина Василиса Петровна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Сибирская глубинка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Пинигина Валерия Игоревна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ШР "СОШ №1"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Антоненко Елена Владиславовна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511EA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Кутищева Наталья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"Замзорская СОШ"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Дронова Алиса</w:t>
            </w:r>
          </w:p>
        </w:tc>
        <w:tc>
          <w:tcPr>
            <w:tcW w:w="1842" w:type="dxa"/>
            <w:gridSpan w:val="2"/>
            <w:noWrap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Река Олха</w:t>
            </w:r>
          </w:p>
        </w:tc>
        <w:tc>
          <w:tcPr>
            <w:tcW w:w="2725" w:type="dxa"/>
            <w:gridSpan w:val="2"/>
            <w:noWrap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Мишурина Наталья Игоревна</w:t>
            </w:r>
          </w:p>
        </w:tc>
        <w:tc>
          <w:tcPr>
            <w:tcW w:w="2662" w:type="dxa"/>
            <w:gridSpan w:val="2"/>
            <w:noWrap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«МКУК ДО ШР ДХШ им. В.И.Сурикова», 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г. Шелехов</w:t>
            </w:r>
          </w:p>
        </w:tc>
        <w:tc>
          <w:tcPr>
            <w:tcW w:w="1094" w:type="dxa"/>
            <w:noWrap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Коробова Анна Руслановна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Байкал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Сивкова Виктория Дмитриевна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г.Иркутск СОШ №67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Степанова Амина Алиевна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Мой край родной, земля Акульшета.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Поддубная Ольга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Староакульшетская ООШ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Швецова Валерия Александровна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Просторы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Свидинская Кристина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музыки, изо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Братск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№16, г.Братск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E62254" w:rsidRDefault="00281985" w:rsidP="00E62254">
            <w:pPr>
              <w:pStyle w:val="ac"/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Эшматова Сафия Шарафчоновна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Берёзки на ветру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62254" w:rsidRPr="008E6287" w:rsidTr="00627FA0">
        <w:trPr>
          <w:trHeight w:val="450"/>
        </w:trPr>
        <w:tc>
          <w:tcPr>
            <w:tcW w:w="15876" w:type="dxa"/>
            <w:gridSpan w:val="13"/>
          </w:tcPr>
          <w:p w:rsidR="00E62254" w:rsidRPr="008E6287" w:rsidRDefault="00E62254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 - Подростковая группа - 14</w:t>
            </w:r>
            <w:r w:rsidRPr="00206F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-17 лет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Лосева Елизавета Павловна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Волшебные краски Саян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Ковалева Елена Петровна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СОШ №2, г. Саянск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FC0E3F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Мойдунова Милана Бактыяровна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Утро в Саянах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Аксеновская Елена Михайловна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D75417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ИЗО, педагог Д.О.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9 им. А.С. Пушкина</w:t>
            </w:r>
          </w:p>
        </w:tc>
        <w:tc>
          <w:tcPr>
            <w:tcW w:w="1094" w:type="dxa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Слепнёв Николай Александрович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Морозное утро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Полякова Анастасия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ФГКОУ "Иркутское суворовское военное училище"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Ульянова Анастасия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Аршан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Баринова Наталья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"Лицей №1"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Хлебникова Елизавета Юрьевна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Дорога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Левашова Елена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ИЗО, педагог доп.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№1", г. Усолье-Сибирское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FC0E3F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Швецова Алиса Максимовна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Умиление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Кунаева Наталья Владимировна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D75417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 Сурикова» г. Шелехов</w:t>
            </w:r>
          </w:p>
        </w:tc>
        <w:tc>
          <w:tcPr>
            <w:tcW w:w="1094" w:type="dxa"/>
            <w:noWrap/>
          </w:tcPr>
          <w:p w:rsidR="00713A79" w:rsidRPr="008E6287" w:rsidRDefault="00713A79" w:rsidP="00FC0E3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193DFF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193DF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Безродный Андрей Вадимович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193DF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 забудьте меня, незабудки! А уж я не забуду вас!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193DF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Сутурина Галина Максимовна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D75417" w:rsidP="00193DF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193DF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</w:tcPr>
          <w:p w:rsidR="00713A79" w:rsidRPr="008E6287" w:rsidRDefault="00713A79" w:rsidP="00193DF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76 имени Гвардейской Иркутско - Пинской дивизии</w:t>
            </w:r>
          </w:p>
        </w:tc>
        <w:tc>
          <w:tcPr>
            <w:tcW w:w="1094" w:type="dxa"/>
            <w:noWrap/>
          </w:tcPr>
          <w:p w:rsidR="00713A79" w:rsidRPr="008E6287" w:rsidRDefault="00713A79" w:rsidP="00193DF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894204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89420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Белоусова Екатерина Алексеевна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89420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Умиротворение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89420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Сивкова Виктория Дмитриевна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713A79" w:rsidP="0089420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89420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</w:tcPr>
          <w:p w:rsidR="00713A79" w:rsidRPr="008E6287" w:rsidRDefault="00713A79" w:rsidP="0089420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г.Иркутск СОШ №67</w:t>
            </w:r>
          </w:p>
        </w:tc>
        <w:tc>
          <w:tcPr>
            <w:tcW w:w="1094" w:type="dxa"/>
            <w:noWrap/>
          </w:tcPr>
          <w:p w:rsidR="00713A79" w:rsidRPr="008E6287" w:rsidRDefault="00713A79" w:rsidP="0089420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F21190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Бухарова Светлана Александровна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Закат в сибири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Ивлева Анастасия Евгеньевна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D75417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едагог-организатор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  <w:tc>
          <w:tcPr>
            <w:tcW w:w="1094" w:type="dxa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Вдовина Светлана Владимировна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Настроение осень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Живайкина Наталья Константиновна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№5"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Верхотурова Ангелина Максимовна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 берега Байкала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Кирдяшкина Ксения Сергеевна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Зима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«СОШ 8» г.Зима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873A47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873A4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Володина Кира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873A4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Сорока на Байкале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873A4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Выборова Елена Александровна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D75417" w:rsidP="00873A4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873A4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</w:tcPr>
          <w:p w:rsidR="00713A79" w:rsidRPr="008E6287" w:rsidRDefault="00713A79" w:rsidP="00873A4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  <w:tc>
          <w:tcPr>
            <w:tcW w:w="1094" w:type="dxa"/>
            <w:noWrap/>
          </w:tcPr>
          <w:p w:rsidR="00713A79" w:rsidRPr="008E6287" w:rsidRDefault="00713A79" w:rsidP="00873A4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Медоева Светлана Игоревна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пейзаж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Селедцова Ирина Сергеевна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 художественно-эстетических дисциплин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86071E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86071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Никифорова Евгения Максимовна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86071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Золотая пора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86071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Базитова Екатерина Юрьевна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D75417" w:rsidP="0086071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86071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Куйтунский район</w:t>
            </w:r>
          </w:p>
        </w:tc>
        <w:tc>
          <w:tcPr>
            <w:tcW w:w="2449" w:type="dxa"/>
            <w:noWrap/>
          </w:tcPr>
          <w:p w:rsidR="00713A79" w:rsidRPr="008E6287" w:rsidRDefault="00713A79" w:rsidP="0086071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МУ ДО "Дом детского творчества- Город мастеров"</w:t>
            </w:r>
          </w:p>
        </w:tc>
        <w:tc>
          <w:tcPr>
            <w:tcW w:w="1094" w:type="dxa"/>
            <w:noWrap/>
          </w:tcPr>
          <w:p w:rsidR="00713A79" w:rsidRPr="008E6287" w:rsidRDefault="00713A79" w:rsidP="0086071E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F21190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Пискунова Виктория.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Первоцветы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Шкаровская Мария Викторовна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 ДДТ N1</w:t>
            </w:r>
          </w:p>
        </w:tc>
        <w:tc>
          <w:tcPr>
            <w:tcW w:w="1094" w:type="dxa"/>
            <w:noWrap/>
          </w:tcPr>
          <w:p w:rsidR="00713A79" w:rsidRPr="008E6287" w:rsidRDefault="00713A79" w:rsidP="00F21190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8C45A1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713A79" w:rsidRPr="008E6287" w:rsidRDefault="00713A79" w:rsidP="008C45A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Рикусов Динасий Иванович</w:t>
            </w:r>
          </w:p>
        </w:tc>
        <w:tc>
          <w:tcPr>
            <w:tcW w:w="1842" w:type="dxa"/>
            <w:gridSpan w:val="2"/>
            <w:noWrap/>
          </w:tcPr>
          <w:p w:rsidR="00713A79" w:rsidRPr="008E6287" w:rsidRDefault="00713A79" w:rsidP="008C45A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БЖД - дорога в объятиях Байкала</w:t>
            </w:r>
          </w:p>
        </w:tc>
        <w:tc>
          <w:tcPr>
            <w:tcW w:w="2725" w:type="dxa"/>
            <w:gridSpan w:val="2"/>
            <w:noWrap/>
          </w:tcPr>
          <w:p w:rsidR="00713A79" w:rsidRPr="008E6287" w:rsidRDefault="00713A79" w:rsidP="008C45A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Мазова Елена Ивановна</w:t>
            </w:r>
          </w:p>
        </w:tc>
        <w:tc>
          <w:tcPr>
            <w:tcW w:w="2662" w:type="dxa"/>
            <w:gridSpan w:val="2"/>
            <w:noWrap/>
          </w:tcPr>
          <w:p w:rsidR="00713A79" w:rsidRPr="008E6287" w:rsidRDefault="00D75417" w:rsidP="008C45A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</w:t>
            </w:r>
          </w:p>
        </w:tc>
        <w:tc>
          <w:tcPr>
            <w:tcW w:w="2417" w:type="dxa"/>
            <w:gridSpan w:val="2"/>
            <w:noWrap/>
          </w:tcPr>
          <w:p w:rsidR="00713A79" w:rsidRPr="008E6287" w:rsidRDefault="00713A79" w:rsidP="008C45A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</w:tcPr>
          <w:p w:rsidR="00713A79" w:rsidRPr="008E6287" w:rsidRDefault="00713A79" w:rsidP="008C45A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ДО ШР "Центр творчества"</w:t>
            </w:r>
          </w:p>
        </w:tc>
        <w:tc>
          <w:tcPr>
            <w:tcW w:w="1094" w:type="dxa"/>
            <w:noWrap/>
          </w:tcPr>
          <w:p w:rsidR="00713A79" w:rsidRPr="008E6287" w:rsidRDefault="00713A79" w:rsidP="008C45A1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Цепилов Глеб Геннадьевич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Живайкина Наталья Константиновна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№5" г. Усолье-Сибирское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Большаков Иван Александрович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Пробуждение Байкала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Елена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№17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Нестерова Татьяна Анатольевна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Пейзажи Байкала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Вотякова Татьяна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физкультуры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"Пивоваровская СОШ"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Прокопьева Виктория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Краски сибирской осени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Баринова Наталья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"Лицей №1" г. Усолье-Сибирское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Харисова Алина Дмитриевна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Скала Шаманка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Ралько Елена Васильевна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г. Иркутска ДЮЦ «Илья Муромец»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Чебунина Екатерина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Моя Сибирь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Пахорукова Светлана Игоревна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№19, г. Иркутск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13A79" w:rsidRPr="008E6287" w:rsidTr="00D6511F">
        <w:trPr>
          <w:trHeight w:val="450"/>
        </w:trPr>
        <w:tc>
          <w:tcPr>
            <w:tcW w:w="786" w:type="dxa"/>
          </w:tcPr>
          <w:p w:rsidR="00713A79" w:rsidRPr="00592AA6" w:rsidRDefault="00713A79" w:rsidP="00592AA6">
            <w:pPr>
              <w:pStyle w:val="ac"/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Чернышова Надежда Дмитриевна</w:t>
            </w:r>
          </w:p>
        </w:tc>
        <w:tc>
          <w:tcPr>
            <w:tcW w:w="1842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Зимняя сказк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а: охотник, лиса и утиные грёзы</w:t>
            </w:r>
          </w:p>
        </w:tc>
        <w:tc>
          <w:tcPr>
            <w:tcW w:w="2725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Кузьменко Людмила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713A79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13A79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МБОУК ДО ШР "ДХШ им. В.И.Сурикова" г. Шелехов</w:t>
            </w:r>
          </w:p>
        </w:tc>
        <w:tc>
          <w:tcPr>
            <w:tcW w:w="1094" w:type="dxa"/>
            <w:noWrap/>
            <w:hideMark/>
          </w:tcPr>
          <w:p w:rsidR="00713A79" w:rsidRPr="008E6287" w:rsidRDefault="00713A79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8E6287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6F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 - Старшая группа - от 18 лет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Гончарова Анастасия Александровна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4B185C" w:rsidP="004B18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 причала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Иванова Анна Викторовна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Порт в Большом Голоустном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ГБПОУ ИО ИРКПО,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Соколова Елена Анатольевна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После сенокоса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Селедцова Ирина Сергеевна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 художественно-эстетических дисциплин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Черемных Марина Леонидовна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Полёт над городом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Черемных Марина Леонидовна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D7541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города Иркутска ДДТ </w:t>
            </w:r>
            <w:r w:rsidR="00D75417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Крихта Ольга Александровна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Прогулка в летний день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Селедцова Ирина Сергеевна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 художественно-эстетических дисциплин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Орлова Юлия Леонидовна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Рябина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Селедцова Ирина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Скальник "Ворона"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ГБПОУ ИО ИРКПО, г .Иркутск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Токарева Анна Леонидовна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Осень в Тункинской долине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Токарева Анна Леонидовна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"Детская художественная школа" Г. Усолье-Сибирское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Немаш Екатерина Николаевна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 сердце тайги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Немаш Екатерина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ДХШ г. Усолье-Сибирское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Поленкова Надежда Владимировна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4B185C">
              <w:rPr>
                <w:rFonts w:ascii="Times New Roman" w:hAnsi="Times New Roman"/>
                <w:color w:val="000000"/>
                <w:sz w:val="24"/>
                <w:szCs w:val="24"/>
              </w:rPr>
              <w:t>ранатовый пляж Байкала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Поленкова Надежда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художественная школа" г.Усолье-Сибирское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796C55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Номинация «Традиции народов Сибири»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796C55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- Средняя группа - 10-13</w:t>
            </w: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Казвирова Юстина Вячеславовна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Банный день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ДХШ им.В.И.Сурикова, город Шелехов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Карпова Анна Романовна</w:t>
            </w:r>
          </w:p>
        </w:tc>
        <w:tc>
          <w:tcPr>
            <w:tcW w:w="1842" w:type="dxa"/>
            <w:gridSpan w:val="2"/>
            <w:noWrap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Бой баранов</w:t>
            </w:r>
          </w:p>
        </w:tc>
        <w:tc>
          <w:tcPr>
            <w:tcW w:w="2725" w:type="dxa"/>
            <w:gridSpan w:val="2"/>
            <w:noWrap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662" w:type="dxa"/>
            <w:gridSpan w:val="2"/>
            <w:noWrap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ДШИ N 8 города Иркутска</w:t>
            </w:r>
          </w:p>
        </w:tc>
        <w:tc>
          <w:tcPr>
            <w:tcW w:w="1094" w:type="dxa"/>
            <w:noWrap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Анастасия Андреевна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Камлания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Кунаева Наталья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 Сурикова» г. Шелехов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Махкамова Мадина Асламовна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Колокольный звон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Ковбас Ольга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ДХШ им.В.И.Сурикова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Нордопов Очир Баирович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Шаман – человек с особыми способностями и силой.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Ралько Елена Васильевна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 ДО г. Иркутска ДЮЦ «Илья Муромец»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Пыда Дарья Артемовна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День Ивана Купалы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Миронец Людмила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 МОУ ДО "РЦДОД"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ДО "РЦДОД" п. Эдучанка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Безносова Диана Романовна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Сила народов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Кирдяшкина Ксения Сергеевна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Зима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«СОШ 8» г.Зима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Белоконева Василиса Алексеевна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Наследие Тофов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Лихачева Валерия Валерьевна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ШР "СОШ №4"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Герасимов Евгений Леонидович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Мой дворик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Плешень Галина Евгеньевна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средняя школа №1, г. Тайшет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Говорова Светлана Михайловна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Сурхарбан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Мамонова Галина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МКОУ ШР "СОШ №1", г. Шелехов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Дашицыренова Янжина Хубисхаловна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Бурятская девочка у дацана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Исаев Ефрем Сергеевич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Байкальская красавица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D75417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Логина Мария Денисовна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Ненецкие традиции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Колесниченко Александр Викторович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физической культуры и ОБЗР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СОШ", с. Урик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Митина Ева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Веселая масленица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Мишурина Наталья Игоревна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«МКУК ДО ШР ДХШ им. В.И.Сурикова», 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г. Шелехов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Низашвили Ева.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Ленты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духов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Шкаровская Мария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г.Иркутск ДДТ N1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Полонных Евгения.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Сагаалган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Шкаровская Мария Викторовна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 ДДТ N1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Сафонов Иван Александрович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Сухарбан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Елисеева Наталья Аркадьевна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"ДХШ им В.И. Сурикова"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Еловская  Милада Ярославовна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охоте. Зимняя рыбалка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Котельникова Светлана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МАОУ города Иркутска гимназия №2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Мухомедзянова Полина Денисовна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Ритуал у огня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Журавлева Ульяна Евгеньевна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Уварова Валентина Евгеньевна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Конные скачки НААДЫМ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"ДХШ им.В.И.Сурикова"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Шаульская Полина Александровна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Бурятская девушка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Борчанинова Арина Михайловна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Танец Бурятии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Елисеева Наталья Аркадьевна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"ДХШ им В.И. Сурикова"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56D8E" w:rsidRPr="008E6287" w:rsidTr="00D6511F">
        <w:trPr>
          <w:trHeight w:val="450"/>
        </w:trPr>
        <w:tc>
          <w:tcPr>
            <w:tcW w:w="786" w:type="dxa"/>
          </w:tcPr>
          <w:p w:rsidR="00656D8E" w:rsidRPr="00592AA6" w:rsidRDefault="00656D8E" w:rsidP="00592AA6">
            <w:pPr>
              <w:pStyle w:val="ac"/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Шепетнева Мария Владимировна</w:t>
            </w:r>
          </w:p>
        </w:tc>
        <w:tc>
          <w:tcPr>
            <w:tcW w:w="184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Масленница</w:t>
            </w:r>
          </w:p>
        </w:tc>
        <w:tc>
          <w:tcPr>
            <w:tcW w:w="2725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Бардунаева Анна Марковна</w:t>
            </w:r>
          </w:p>
        </w:tc>
        <w:tc>
          <w:tcPr>
            <w:tcW w:w="2662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2417" w:type="dxa"/>
            <w:gridSpan w:val="2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Осинский район</w:t>
            </w:r>
          </w:p>
        </w:tc>
        <w:tc>
          <w:tcPr>
            <w:tcW w:w="2449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"Бурят-Янгутская СОШ им.А.С.Пушкина"</w:t>
            </w:r>
          </w:p>
        </w:tc>
        <w:tc>
          <w:tcPr>
            <w:tcW w:w="1094" w:type="dxa"/>
            <w:noWrap/>
            <w:hideMark/>
          </w:tcPr>
          <w:p w:rsidR="00656D8E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796C55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 - Подростковая группа - 14</w:t>
            </w:r>
            <w:r w:rsidRPr="00796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-17 лет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Берданосова Ксения Юрьевна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Бурятская девушка на закате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Дмитриева Татьяна Дмитриевна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На Ивана Купалу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Ковбас Ольга Николаевна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ДХШ им.В.И.Сурикова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Маликова Валерия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Сагаалган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Елисеева Наталья Аркадьевна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"ДХШ им. В.И.Сурикова"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Марутина Анастасия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Ольхонские мотивы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Тулапина Светлана Ильинична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ОК "Крылья"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Мелехина Полина Андреевна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Масленичные гулянья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Базитова Екатерина Юрьевна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Куйтунский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МУ ДО "Дом детского творчества- Город мастеров" , р.п. Куйтун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Николаева Валерия Юрьевна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Бурятские забавы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Баторова Татьяна Александровна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Нукутский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Нукутская СОШ, с.Нукуты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Сухарева Софья Олеговна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Утварь крестьянского быта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Никитюк Екатерина Владимировна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нструктор по труду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Зиминский район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ОГБУСО РЦ "Сосновая горка", Зиминский район, село Самара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656D8E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4B185C" w:rsidRPr="008E6287" w:rsidTr="00627FA0">
        <w:trPr>
          <w:trHeight w:val="450"/>
        </w:trPr>
        <w:tc>
          <w:tcPr>
            <w:tcW w:w="15876" w:type="dxa"/>
            <w:gridSpan w:val="13"/>
          </w:tcPr>
          <w:p w:rsidR="004B185C" w:rsidRPr="008E6287" w:rsidRDefault="004B185C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6F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 - Старшая группа - от 18 лет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Добро пожаловать в п. Аршан.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Викулова Анна Евгеньевна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Песня души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Викулова Анна Евгеньевна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ИЗО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с УИОП №14, г. 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Дудоровская Наталья Сергеевна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Русский стиль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Дудоровская Наталья Сергеевна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МБОУ СОШ с УИОП 14,г.Иркутск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81985" w:rsidRPr="008E6287" w:rsidTr="00D6511F">
        <w:trPr>
          <w:trHeight w:val="450"/>
        </w:trPr>
        <w:tc>
          <w:tcPr>
            <w:tcW w:w="786" w:type="dxa"/>
          </w:tcPr>
          <w:p w:rsidR="00281985" w:rsidRPr="00592AA6" w:rsidRDefault="00281985" w:rsidP="00592AA6">
            <w:pPr>
              <w:pStyle w:val="ac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Кошкарева Анастасия Павловна</w:t>
            </w:r>
          </w:p>
        </w:tc>
        <w:tc>
          <w:tcPr>
            <w:tcW w:w="1842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Тафаларский танец</w:t>
            </w:r>
          </w:p>
        </w:tc>
        <w:tc>
          <w:tcPr>
            <w:tcW w:w="2725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Селедцова Ирина Сергеевна</w:t>
            </w:r>
          </w:p>
        </w:tc>
        <w:tc>
          <w:tcPr>
            <w:tcW w:w="2662" w:type="dxa"/>
            <w:gridSpan w:val="2"/>
            <w:noWrap/>
            <w:hideMark/>
          </w:tcPr>
          <w:p w:rsidR="00281985" w:rsidRPr="008E6287" w:rsidRDefault="00D75417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81985"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 художественно-эстетических дисциплин</w:t>
            </w:r>
          </w:p>
        </w:tc>
        <w:tc>
          <w:tcPr>
            <w:tcW w:w="2417" w:type="dxa"/>
            <w:gridSpan w:val="2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449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1094" w:type="dxa"/>
            <w:noWrap/>
            <w:hideMark/>
          </w:tcPr>
          <w:p w:rsidR="00281985" w:rsidRPr="008E6287" w:rsidRDefault="00281985" w:rsidP="00592AA6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62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E64BCE" w:rsidRDefault="00E64BCE" w:rsidP="00E64BCE">
      <w:pPr>
        <w:widowControl/>
        <w:snapToGrid/>
        <w:spacing w:line="240" w:lineRule="auto"/>
        <w:ind w:firstLine="0"/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E64BCE" w:rsidRDefault="00E64BCE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4BCE" w:rsidRDefault="00E64BCE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4BCE" w:rsidRDefault="00E64BCE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0ACF" w:rsidRDefault="00A00ACF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0ACF" w:rsidRDefault="00A00ACF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0ACF" w:rsidRDefault="00A00ACF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0ACF" w:rsidRDefault="00A00ACF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5417" w:rsidRDefault="00D75417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5417" w:rsidRDefault="00D75417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5417" w:rsidRDefault="00D75417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5417" w:rsidRDefault="00D75417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5417" w:rsidRDefault="00D75417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5417" w:rsidRDefault="00D75417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0ACF" w:rsidRDefault="00A00ACF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0ACF" w:rsidRDefault="00A00ACF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0ACF" w:rsidRDefault="00A00ACF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0ACF" w:rsidRPr="00A00ACF" w:rsidRDefault="00A00ACF" w:rsidP="00A00ACF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0ACF">
        <w:rPr>
          <w:rFonts w:ascii="Times New Roman" w:hAnsi="Times New Roman"/>
          <w:b/>
          <w:color w:val="000000"/>
          <w:sz w:val="24"/>
          <w:szCs w:val="24"/>
        </w:rPr>
        <w:t xml:space="preserve">СПИСОК </w:t>
      </w:r>
      <w:r w:rsidRPr="00F229F5">
        <w:rPr>
          <w:rFonts w:ascii="Times New Roman" w:hAnsi="Times New Roman"/>
          <w:b/>
          <w:color w:val="000000"/>
          <w:sz w:val="24"/>
          <w:szCs w:val="24"/>
          <w:u w:val="single"/>
        </w:rPr>
        <w:t>УЧАСТНИКОВ</w:t>
      </w:r>
      <w:bookmarkStart w:id="0" w:name="_GoBack"/>
      <w:bookmarkEnd w:id="0"/>
    </w:p>
    <w:p w:rsidR="00A00ACF" w:rsidRDefault="00A00ACF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64BCE" w:rsidRDefault="00E64BCE" w:rsidP="00A00ACF">
      <w:pPr>
        <w:widowControl/>
        <w:snapToGrid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16013" w:type="dxa"/>
        <w:tblInd w:w="-147" w:type="dxa"/>
        <w:tblLook w:val="04A0" w:firstRow="1" w:lastRow="0" w:firstColumn="1" w:lastColumn="0" w:noHBand="0" w:noVBand="1"/>
      </w:tblPr>
      <w:tblGrid>
        <w:gridCol w:w="556"/>
        <w:gridCol w:w="2182"/>
        <w:gridCol w:w="1446"/>
        <w:gridCol w:w="1670"/>
        <w:gridCol w:w="1896"/>
        <w:gridCol w:w="1884"/>
        <w:gridCol w:w="2170"/>
        <w:gridCol w:w="1881"/>
        <w:gridCol w:w="2328"/>
      </w:tblGrid>
      <w:tr w:rsidR="00D75417" w:rsidRPr="00897E5C" w:rsidTr="00D75417">
        <w:trPr>
          <w:trHeight w:val="4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D4" w:rsidRDefault="006117D4" w:rsidP="006117D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17D4" w:rsidRDefault="006117D4" w:rsidP="006117D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17D4" w:rsidRDefault="006117D4" w:rsidP="006117D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17D4" w:rsidRDefault="006117D4" w:rsidP="006117D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17D4" w:rsidRDefault="006117D4" w:rsidP="006117D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17D4" w:rsidRDefault="006117D4" w:rsidP="006117D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17D4" w:rsidRDefault="006117D4" w:rsidP="006117D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Должность руководителя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17D4" w:rsidRDefault="006117D4" w:rsidP="006117D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117D4" w:rsidRDefault="006117D4" w:rsidP="006117D4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Безъязыкова Мария Николаевна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Лось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Сыченко Оксана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"Хомутовская СОШ №1"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Белоусова Ева Юрьевна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Хозяин Тайги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Колесниченко Александр Викторович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физической культуры и ОБЗР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СОШ", с. Урик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Агапова Анфиса Николаевна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"Животные сибири"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Татьяна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Астапенко Диана Игоревна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Сибирская белка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Манькова Валентина Юрьевна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«Оёкская СОШ» с.Оёк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Гузовский Аркадий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 высоты полета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Кобец Алена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Дацюк Юлия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"Танец маленьких нерпят"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 ДО ДШИ N 8 города Иркутска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Демьянюк Даниил Анатольевич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"Свиристели прилетели"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Базитова Екатерина Юрвьена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Куйтунский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МУ ДО "Дом детского творчества-Город мастеров", р.п. Куйтун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Егорова Виктория Евгеньевна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Лисичка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Манькова Валентина Юрьевна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МУ СКСК дом культуры с.Оёк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Марфутина Василиса Константиновна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"Нерпы на льдине"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Зырянова Марина Витальевна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ИРМО "Хомутовская СОШ №1"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Миронова Мирослава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Вместе навсегда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Измайлова Анастасия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</w:t>
            </w:r>
            <w:r w:rsidR="0041684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доп</w:t>
            </w:r>
            <w:r w:rsidR="0041684B">
              <w:rPr>
                <w:rFonts w:ascii="Times New Roman" w:hAnsi="Times New Roman"/>
                <w:color w:val="000000"/>
                <w:sz w:val="24"/>
                <w:szCs w:val="24"/>
              </w:rPr>
              <w:t>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ОК "Крылья"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Плотников Семён Юрьевич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Большая поганка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Полякова Анастасия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ФГКОУ "Иркутское суворовское военное училище"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Шестакова Виолетта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Лесная жизнь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Кобец Алена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Осадчая Дарья Данииловна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"Нерпёнок"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Мигунова Лариса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ГОКУ "Санаторная школа-интернат №4", г.Усолье-Сибирское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Бородина Ульяна Денисовна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"Сибирский волк"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Волгина Ольга Ярославовна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 ДО "ДДТ г.Нижнеудинск"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Константинова Анастасия Семеновна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Нерпа - жемчужина Байкала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Никитюк Екатерина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нструктор по труду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Зиминский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ОГБУСО РЦ "Сосновая горка", Зиминский район, село Самара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Корчагина Кристина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благородный олень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Рудых Валерия Сергеевна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Пушистый охотник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Аунс Светлана Георгиевна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«Пивоваровская СОШ», село Пивовариха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Шашкова Антонина Дмитриевна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Волк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Дудоровская Наталья Сергеевна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с УИОП14, г.Иркутска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Марина Витальевна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"Рыжие красавицы"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CA5553" w:rsidP="00CA5553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Барахтенко Таисия Сергеевна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Отдых на дереве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Павловская Анастасия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 и черчения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 СОШ №13"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Бубникович Павел Сергеевич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Владыка вершин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Викулова Анна Евгеньевна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с УИОП №14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Гиренко Екатерина Ивановна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"Богатство Сибири"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Гиренко анастасия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 2 г. Слюдянки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Данилова Ульяна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Тайга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Плешень Галина Евгеньевна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средняя школа №1, г. Тайшет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Дерюгина Софья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Медведь в лесу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Петрова Евгения Анатольевна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7 г Иркутска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Ежелева Милана Ивановна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"Деты Байкала"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Имамова Рима Даниловна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Казачинско-Ленский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СОШ №2 п. Магистральный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Ефимов Артем Вячеславович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"Рысь"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Присакарь Светлана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Бодайбо и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"СОШ № 3 г. Бодайбо"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Замахаева Даша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Горностай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Пахорукова Светлана Игоревна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№19,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Зданович Кристина Анатольевна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"Белка"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Манжеев Лев Алексеевич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"Тургеневская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Кириллова Милана Руслановна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Снежный барс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Фролова Наталья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Тулун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МАУ  ДО "Кристалл"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Климова Дарья Михайловна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Лесной олень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Боровлева Ольга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N22,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Королева Виктория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Горный соболь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Дарья Максимовна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образования, первой квалификационной категории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Иркутска ДДТ 2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Криволапова Дарья Сергеевна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"Хозяин тайги"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Имамова Рима Даниловна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Казачинско-Ленский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СОШ №2 п. Магистральный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Лищевская Лилия Сергеевна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Погружение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Дарья Максимовна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Иркутска ДДТ2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Любимова Софья Алексеевна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"Сибирский олень"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CA5553" w:rsidP="00CA5553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Максименко Алеся Сергеевна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Сладкая ягодка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Сахаровская Татьяна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№17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Мамедов Назар Фаризович 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Сибирская белка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Кузнецова Наталья Юрьевна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г Иркутска СОШ 67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Мисютина Ника Андреевна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Рыжая лиса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Дудоровская Наталья Сергеевна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с УИОП14, г.Иркутска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Носов Владимир Юрьевич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Гордый олень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Денисова Марина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"Пивоваровская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Попова Надежда Алексеевна 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Лесной красавец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Ковбас Ольга Николаевна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реподаватель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ДХШ им.В.И.Сурикова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Сахаровская Кристина Денисовна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 Милый лис"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CA5553" w:rsidP="00CA5553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Сочивко Дарья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Зимующие соболя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Сивкова Виктория Дмитриевна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г.Иркутск СОШ №67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Тимофеев Владимир Александрович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Красный волк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Сафронова Марина Юрьевна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МБУДО "СЮН", г. Усолье-Сибирское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Тулунова Мира Баировна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Выдра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Дудоровская Наталья Сергеевна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с УИОП 14,г.Иркутска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Шеина Полина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Хемелион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Олифир Ольга Петровна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Бурлак Маргарита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"Нерпочка"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Драченина Светлана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Адилетова Акылай Адилетовна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"Сибирский пейзаж. Лиса."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Имамова Рима Даниловна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Казачинско-Ленский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СОШ №2 п. Магистральный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Акимов Константин Евгеньевич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"Коровы на лугу"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"Добчурская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Анашкевич Арина Сергеевна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дух!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Анатольевна.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образования.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МКОУ" Добчурская СОШ",пос. Добчур.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Анохина Варвара Дмитриевна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"Рысь"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Татьяна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Архипова Александра Николаевна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"Лось в весеннем лесу"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Рыбина Светлана Петровна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обществознания и истории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Соляновская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Ащеулова Дарья Ивановна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Нерпы на озере Байкал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Зырянова Марина Витальевна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CA5553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ИРМО "Хомутовская СОШ№1"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Бартенева Лидия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Мама и малыш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Викулова Анна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с УИОП №14,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Барышевская Софья Станиславовна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Лесная красавица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Тулапина Светлана Ильинична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ОК "Крылья"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Бельков Владимир Олегович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соболь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Мирослава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Беспрозванных Виктория Сергеевна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Соболиная семейка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Богомолова Виктория Викторовна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Золото Сибирской земли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Богомолова Наталья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русского языка и литературы, биологии, истории, физической культуры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Катангский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СОШ с. Преображенка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Болотских Аврора Николаевна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Лисица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Черницкая Юлия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№16,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Бурковская Полина Викторовна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"ХОЗЯИН ТАЙГИ" !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Анатольевна.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образования.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 Добчурская СОШ" , пос. Добчур.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Быковская Ульяна Андреевна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"Пушистый друг тайги"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Дергачёва Наталья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Волокитина София Анатольевна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"Отдых нерпочек"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Кондурарь Олеся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СОШ17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Галушко Татьяна Алексеевна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Белка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Степанова Юлия Константиновна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читель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№2 им. М. С. Вишнякова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Гамаюнова Екатерина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Павловская Анастасия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 и черчения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№13"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Ганина Злата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Глухарь и тетерев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Некрасова Анастасия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доп.образования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Гантимурова Ксения Алексеевна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Животные моего леса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Данилова Наталья Гавриловна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«Воробьевская ООШ», д.Воробьевка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Горбань Фёдор Алексеевич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"Соболь - ценный пушной зверёк"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Рыбина Светлана Петровна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Соляновская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Гордиенко Виктория Вячеславовна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"Дружная семейка"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Имамова Рима Даниловна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Казачинско-Ленский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СОШ №2 п. Магистральный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Грица Ксения Михайловна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"Вой на луну"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CA5553" w:rsidP="00CA5553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Гриценко Кира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Рысь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Нечаева Светлана Вячеславна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№17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Грицко Алена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Удивительный мир животных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Полежаева Наталья Анатольевна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 Кардойская ООШ" Братский район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Гудова Надя 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Хозяин тайги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Черемных Марина Леонидовна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города Иркутска ДДТ #2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Денисова Екатерина Николаевна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"Хозяин тайги"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Болгова Елена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Донская Арина Ильинична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Охота на Рысь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Журавлева Ульяна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Дралова Алина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Сороки-белобоки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Олифир Ольга Петровна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Евстафьева Виолетта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 тайге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Олифир Ольга Петровна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Ермакова Юлия Юрьевна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"Нерпочка на льду"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Татьяна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Ефремова Арина Дмитриевна 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 сосен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Плешень Галина Евгеньевна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средняя школа №1, г. Тайшет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Зайцева Кристина Денисовна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осень-золотые рога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Татьяна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Захарова Валерия Валерьевна 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Утиное семейство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Зинаида Викторовна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Хоготовская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Иванов Артемий Константинович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"Сила Сибири"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Лапшина Людмила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истории и обществознания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Николь Евгеньевна 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Синица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Журавлева Ульяна Евгенеьевна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Ковшарова Виктория Павловна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Оленье семейство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Нечаева Светлана Вячеславна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№17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Козлова Арина Владиславовна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"Хозяин тайги"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Татьяна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Козловская Ульяна Руслановна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Соболёк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Комолкина Есения Алексеевна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Нерпа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Журавлева Ульяна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Кондюрин Денис Сергеевич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Животное медведь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Воропаева Екатерина Евгеньевна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литературы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Черемховский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СОШ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Корникова Яна Артемовна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Бурундук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Кравчук Галина Валентиновна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английского языка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№7, р.п 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Василиса Александровна.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"Бобровый берег"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"Добчурская СОШ", пос. Добчур.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Полина Юрьевна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"Тофаларский красавец"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Волгина Ольга Ярославовна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 ДО "ДДТ г.Нижнеудинск"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Софья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Бурундук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Степанова Юлия Константиновна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№2 им. М. С. Вишнякова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Кустова Злата Николаевна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"Животные Сибири"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Мигунова Лариса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ГОКУ "Санаторная школа-интернат №4", г.Усолье-Сибирское.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Левшин Андрей Андреевич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Белочка в осеннем лесу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Сахаровская Татьяна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№17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Лисенков Тимофей Антонович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"Защитник Сибири"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Безъязыкова Лилия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 9"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Лобода Арина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"Бурундук - полосатый дух тайги"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Белоусова Наталья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Мазуренко Полина Альбертовна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Колючее чудо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Нечаева Светлана Вячеславна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№17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Макарова София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"Сибирская ласка"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CA5553" w:rsidP="00CA5553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Мареева Варвара 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Лесной охотник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Черемных Марина Леонидовна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города Иркутска ДДТ #2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Мякина Кира Антоновна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"Символ сибирского леса"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Болгова Елена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Нагорная Ева 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Рысь на охоте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Измайлова Анастасия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 доп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ОК "Крылья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Орлянский Роман Алексеевич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На опушке леса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Боровлева Ольга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N22,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Пасечная Ангелина Александровна 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Снежный барс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Кузнецова Наталья Юрьевна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г Иркутска СОШ 67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Петрова Анжелика Андреевна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"Лисичкин сон"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образования.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"Добчурская СОШ" пос. Добчур.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Петрова Полина Семеновна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Олень в сибирском лесу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Степанова Юлия Константиновна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читель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№2 им. М. С. Вишнякова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Петухова Анастасия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Мудрый медведь - хозяин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Пичура Кира  Максимовна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На лесной тропе.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Котельникова Светлана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МАОУ города Иркутска гимназия №2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Позднякович Вадим Александрович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"Марал"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Манжеев Лев Алексеевич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"Тургеневская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Разикова Софья Валерьевна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медвежонок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Ивлева Анастасия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едагог-организатор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Рукосуева Анастасия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"Животный мир"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Кольцо Дарья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Квитокская СОШ №1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Сауткина Таисия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Байкальская семья нерп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Мишурина Наталья Игоревна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«МКУК ДО ШР ДХШ им. В.И.Сурикова», 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Синчурин Тимур Владимирович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 зимнем лесу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Переверзева Екатерина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читель, 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Балаганский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Биритская СОШ, село Бирит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Солдатова Дарья Сергеевна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Мишки у реки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Журавлева Ульяна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Спивакова Ева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"Нерпа Сибири"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Гиренко Анастасия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 2 г. Слюдянки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Спиридонов Кирилл Александрович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Сова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Пилиповец Анна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№71 им. Н.А. Вилкова, г.Иркутск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Спиридонова Александра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Снежный барс на снежной вершине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Степанюк Екатерина Анатольевна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"Первая охота лисёнка"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CA5553" w:rsidP="00CA5553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Сулеков Алексей Алексеевич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Снегири прилетели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Масликова Ольга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"Кежемская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Суяркова Глафира Петровна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Лесные жители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Манжеев Лев Алексеевич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"Тургеневская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Татарникова Елизавета Сергеевна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"Соболёк"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Ерыкалова Татьяна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СОШ № 10 им. Г.П. Масловского, г. Нижнеудинск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Титов Анатолий Жанович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Благородный олень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Масликова Ольга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"Кежемская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Урманова Агата Анваровна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"Королева леса"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Жиравкова Дарья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г.Иркутска СОШ №17,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Уртяков Богдан Викторович 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Байкальский нерпенок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Данилова Наталья Гавриловна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Воробьевская ООШ, Д.Воробьевка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Фалькова Полина Дмитриевна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"Лисичка- сестричка"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Лапшина Людмила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истории и обществознания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СОШ", с. Урик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Фельдман София Анатольевна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"Сибирский рысь"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CA5553" w:rsidP="00CA5553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Хмыль Григорий Николаевич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Чудо в перьях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Андреева Инна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№2 г. Слюдянки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Чемякина Александра Олеговна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"Красавец соболь"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Сухова Елена Олеговна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МБУДО "СЮН", г. Усолье - Сибирское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Шалунова Надежда Алексеевна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Рысь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Черницкая Юлия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№16,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1972A9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Якушева Виктория Васильевна</w:t>
            </w:r>
          </w:p>
        </w:tc>
        <w:tc>
          <w:tcPr>
            <w:tcW w:w="1389" w:type="dxa"/>
            <w:noWrap/>
            <w:hideMark/>
          </w:tcPr>
          <w:p w:rsidR="001972A9" w:rsidRPr="001972A9" w:rsidRDefault="001972A9" w:rsidP="001972A9">
            <w:pPr>
              <w:ind w:firstLine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A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"Хозяин тайги"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Безъязыкова Лилия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1972A9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 9"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Бойко Екатерина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Соболь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Зазнаева Наталья Анатольевна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Валенкова Миласлава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"В тишине леса..."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Ерыкалова Татьяна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 и черчения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СОШ № 10 им. Г.П. Масловского, г. Нижнеудинск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Гальцова Диана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Лиса из леса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Гайнисламова Юлия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"Тарминская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Гольдберг Арсений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Косолапые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Кочурова Мария Эдуардовна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МБУДО ДДТ№1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Иванова Анастасия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Сорока-белобока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Алферова Марина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Мамаева Светлана Викторовна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Лосиха с лосёнком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 ДО Боханский ДДТ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Багидаев Александр Максимович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Журавль у реки Унгура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Зинаида Викторовна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Хоготовская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Вакселева Александра Александровна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Соболь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Зайцева Татьяна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средняя школа №1, г. Тайшет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Вознесенская Екатерина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животные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Алакова Марина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ассный 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7 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Гержан Виктория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Нерпы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Черницкая Юлия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№16,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Давтян Карина Степановна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"Снежный барс"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Попова Марина Альбертовна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"Мальтинская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Захарчук Анжелика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"В ожидании добычи"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Рыбина Светлана Петровна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Соляновская СОШ, п. Соляная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Киреев Ярослав Андреевич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мишка!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 образования.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 Добчурская СОШ", пос. Добчур.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Логинова Кристина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Жители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Кл. руководитель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ассный 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7 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Матвеева Елена Романовна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Задумчивая рысь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Лапшина Людмила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истории и обществознания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СОШ", с.Урик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Номшоева Светлана Вячеславовна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Удачное фото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Зинаида Викторовна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Хоготовская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Печуркина Анастасия Викторовна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Коллаж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Мамонова Галина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ШР "СОШ №1", г. Шелехов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Попова Виктория Дмитриевна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"Сибирский малыш"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Попова Марина Альбертовна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«Мальтинская СОШ»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Ралюк Екатерина Сергеевна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Совушка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Мурзинова Оксана Петровна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читель изобразительного искусства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СОШ №5 г. Тайшета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Цомая Игорь Константинович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Хозяин тайги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Цомая Марина Константинова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музыки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ШР "СОШ №1",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Шехина Виктория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Соболь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Алакова Марина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Быргазов Виталий Вячеславович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Олени в осеннем лесу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Мирослава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Гаджиева Елена Омаровна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Нерпа Байкала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Вотякова Татьяна Владимировна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читель физкультуры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"Пивоваровская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Дегтярёва Дарья Григорьевна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Одинокий конь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Ирина Фёдоровна Малинина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Нукутский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Целинная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Литвинова Светлана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Олени на лугу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Бобова Анжела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41684B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истории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Заларинский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Бажирская ООШ, с. Бажир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Малышев Юрий Сергеевич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Грустная нерпа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Бадикова Елена Геннадьевна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Петров Иван Алексеевич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Незваный гость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Мирослава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Попова Ксения Анатольевна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Рысь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Каратаева Ольга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Советник директора по ВР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г.Иркутска СОШ №71 им. Н.А. Вилкова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Сивирилова Анастасия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"Мой родной край"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Дзюба Елена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едагог-библиотекарь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"Мальтинская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Барнакова Ирина Анатольевна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Сибирский красавец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Косенко Виктория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 детским садом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№2 «Солнышко», с. Баяндай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Даглаева Ирина Прокопьевна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«Сказочный мир животных»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Даглаева Ирина Прокопьевна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Аларский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Кутуликский детский сад №1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Михеева Анастасия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Соболь на лиственнице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Михеева Анастасия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156,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Найдёнова Татьяна Алексеевна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Снежный Барс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Найдёнова Татьяна Алексеевна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Д/С №28, г. Усолье-сибирское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Старостина Ирина Николаевна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 Национальный костюм народов Прибайкалья"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Старостина Ирина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178,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Толстикова Татьяна Баировна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Хозяин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Косенко Виктория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детского сада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Баяндаевский детский сад 2 "Солнышко 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Шапошник Татьяна Вячеславовна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«Животные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"Хозяин тайги"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Шапошник Татьяна Вячеславовна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МДОУ "Журавушка", п. Невон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Валерия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Девочка и медведь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Янькова Анастасия Петровна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МБУДО г.Иркутска ЦДТ "Октябрьский"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Асташкинова Варвара Тимофеевна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"Кутх и Рыбья упряжка"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Калигарди Людмила Кирилловна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 ИЗО и ДПИ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ДОП МАОУ ДО г. Иркутска "Дворец творчества"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Суходоева Вероника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«Нев Байкала на дочь Ангару»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Рукавишникова Надежда Дмитриевна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едагог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Гимназия №2 г. Иркутск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Абросина Маргарита Дмитриевна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Красавица Ангара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Котельникова Светлана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родик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МАОУ города Иркутска гимназия №2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Бахутов Турсунбай Васильевич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Красавица Ангара и богатырь Енисей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Бабаева Оксана Ивановна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Ново-Идинская СОШ, с Новая Ида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Быргазова Алёна Вячеславовна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Легенда о холоде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Мирослава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Власов Григорий Михайлович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"Кутх рыбачит"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Калигарди Людмила Кирилловна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ИЗО и ДПИ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ДОП МАОУ ДО г. Иркутска "Дворец творчества"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Домашонкин Павел Петрович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"Золотая баба"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Болгова Елена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Дарья Геннадьевна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Оживление Батора волшебницей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Зинаида Викторовна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изобретательного искусства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Хоготовская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Каримова Сафина Ринатовна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Золото Байкала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Дарья Максимовна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образования, первой квалификационной категории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МБУДО г. Иркутска ДДТ 2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Колотыгина Полина Максимовна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Создание людей из красной глины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Калигарди Людмила Кирилловна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 ИЗО и ДПИ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ДОП МАОУ ДО г. Иркутска "Дворец творчества"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Ксыева Дарья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"Дар Куладая Мэргэна: солнце"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Попова Марина Альбертовна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"Мальтинская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Курбатова Алиса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"Древо желаний"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Белоусова Наталья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Парфенова Милана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"Петух и лиса"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 ДО ДШИ N 8 города Иркутска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Парфенова Ульяна Викторовна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Сказы о Байкале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Некрасова Анастасия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доп.образования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Рубцов Михаил Дмитриевич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Легенда о мамонте Сэли и змее Чжябдаре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Каюденко Екатерина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"Пивоваровская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Соловьева Кристина Анатольевна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Белый волк - проводник по заколдованному лесу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Сивкова Виктория Дмитриевна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г.Иркутск СОШ №67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Терещенко Мария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"Дар глубин Байкала: омулевая бочка"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Попова Марина Альбертовна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«Мальтинская СОШ»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Ханжина София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"Дочь Байкала - Ангара"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Имамова Рима Даниловна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Казачинско-Ленский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МОУ СОШ №2 п. Магистральный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Чемпосова Анжелина Анатольевна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Легенда об Ангаре, Байкале и Енесеи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Журавлева Ульяна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Чижов Артём Гекторович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"Призрачная конница на рассвете"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Чижова Тамара Игоревна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 17", г. Усолье-Сибирское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Шеина Полина Денисовна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"Бабр - защитник"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Косенкова Галина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Шенмайер Юлия Николаевна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по Байкалу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Филатова Кристина Эдуардовна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"СОШ п. Молодежный"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Шиманович Мария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Байкал и Ангара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Андреева Инна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№2 г. Слюдянки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Балканова Анна Васильевна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Дух бурятии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Дудоровская Наталья Сергеевна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с УИОП 14,г.Иркутск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Бахутова Салимохон Васильевна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Аламжи Мэргэн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Бабаева Оксана Ивановна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"Ново-Идинская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Васенина Виолетта Павловна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Байкал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Никитюк Екатерина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нструктор по труду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Зиминский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ОГБУСО РЦ "Сосновая горка", Зиминский район, село Самара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Еремеев Тимофей Константинович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Разрушенная цивилизация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Бурмакина Наталья Андреевна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средняя школа №1, г. Тайшет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Сталькова Дарья Николаевна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Неисчерпаемый загадки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Сутурина Галина Максимовна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76 имени Гвардейской Иркутско - Пинской дивизии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Темникова Кристина Петровна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Байкал и красавица Ангара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Мирослава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Турченко Анастасия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«Легенды и сказы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Байкал батюшка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Елена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Лицей√1, г. Усолье-Сибирское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Литвинцева Виолетта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10 13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"Аршанский оазис"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Мазова Елена Ивановна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ДО ШР "Центр творчества"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Лаврентьева Ангелина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10 13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"Байкал – жемчужина Сибири"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Лобанова Александра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"Мальтинская СОШ", с. Мальта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Лаврухина Варвара Дмитриевна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10 13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Священный Байкал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Горелова Светлана Базаровна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г.Иркутска СОШ 29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Чупров Вадим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10 13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Одинокая речка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Васина Ирина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"Пивоваровская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Чупров Илья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10 13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Восход солнца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Васина Ирина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ПИВОВАРОВСКАЯ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Антипин Владимир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"Осень на Байкале"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Журавлева Ульяна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Буданаев Арсений Андреевич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"Березы"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Дроздова Елена Юрьевна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 и технологии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Бодайбо и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"СОШ № 3 г. Бодайбо"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Вандиу Виктория Николаевна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Греми Байкал!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Боровлева Ольга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N22,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Герасимова Алина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Осень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Рузавина Наталья Васильевна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"СОШ№7" р.п.Култук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 Сергей Эдуардович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Прогулка к Ангаре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Полякова Анастасия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ФГКОУ "Иркутское суворовское военное училище"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Луцкина Анастасия Федоровна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Красота Сибирской природы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Васильева Дарья Вячеславовна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СКОК СОШ √9 г. Нижнеудинск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Мельникова Василиса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Жизнь в горах Алтая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Сивкова Виктория Дмитриевна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г.Иркутска СОШ № 67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Переломова Николь Владимировна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"Золотые краски осени"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Сафронова Кристина Викторовна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5C5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Патрин Артем Антонович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Тайга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Колина Елена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МАОУ Гимназия №2,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Педранова Анастасия Алексеевна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«Осень на Байкале»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Алёшина Оксана Владимировна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Гимназия №2, г. Иркутск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Радченкова Валерия 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"Горы Саяны"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Волгина Ольга Ярославовна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 ДО "ДДТ г.Нижнеудинск"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Середюк Дарья Максимовна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Осень на заимке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Левашова Елена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ИЗО, педагог доп.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 1», г. Усолье-Сибирское, Иркутская область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Харченко Александра Андреевна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"Красота сибирской тайги"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Латышко Наталья Геннадьевна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Быкова Валерия Андреевна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"Мой край родной"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Имамова Рима Даниловна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Казачинско-Ленский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СОШ №2 п Магистральный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Буянова Екатерина Юрьевна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"Сибири тайный уголок"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Сухарева Ксения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Кубата Илья Павлович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"Мыс Шаманский"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Гиренко Анастасия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руководитель, 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 2 г. Слюдянки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Старых Макарий Никитич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Зима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Рузавина Наталья Васильевна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МБОУ"СОШ№7" р.п.Култук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Ярцев Максим Николаевич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Зайчий остров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Ткаченко Светлана Николаевна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"РЦВР п.Белореченский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Сафронова Дарья Максимовна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Берег Байкала"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Котельникова Светлана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МАОУ города Иркутска гимназия №2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Авдосенко Мария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Голубой алмаз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Пилиповец Анна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 71 им. Н.А. Вилкова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Алина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Горные вершины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Бояркина Светлана Геннадьевна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Антропова Радмила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Рузавина Наталья Васильевна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МБОУ"СОШ №7" р.п.Култук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Асанова Ирина Кирилловна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Могучая земля Сибирская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Асанова Татьяна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"Тубинская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Ассадулин Данил Радикович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Величественные Горы Аршана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Журавлева Ульяна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Баранова Анастасия Андреевна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Золотая Сибирь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Сыченко Оксана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"Хомутовская СОШ №1"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Березина Виктория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"Гармония природы"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Варушина Екатерина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Бобкова Алина Вячеславовна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Лето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Рузавина Наталья Васильевна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МБОУ"СОШ №7" р.п.Култук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Бондаренко Алена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Любимый Край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Черных Елена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Пивоваровская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Боровикова Софья Андреевна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Зима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Рузавина Наталья Васильевна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"СОШ№7" р.п. 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Бородкина Стефания Андреевна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"Сказочная долина"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Попова Марина Альбертовна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«Мальтинская СОШ»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Бронникова Дарья Петровна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"Подводный мир Байкала"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Шимонко Анастасия Олеговна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Булатов Иосиф Григорьевич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Ветра Байкала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Елисеева Наталья Аркадьевна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"ДХШ им В.И. Сурикова"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Воронецких Ксения Георгиевна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"Пробуждение тайги"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Латышко Наталья Геннадьевна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Глякова Валерия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Красоты Байкала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Волочкова Наталья Анатольевна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читель музыки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"Пивоваровская МОШ"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Горбачева Мариана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Байкальский ключик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Котельникова Светлана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МАОУ города Иркутска гимназия №2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Гранина Юлия Анатольевна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Озеро в горах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Сивкова Виктория Дмитриевна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г.Иркутск СОШ №67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Дедюхина Екатерина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Остров Ольхон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Добролинская Виктория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Сибирская река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Гайнисламова Юлия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"Тарминская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Домрачев Леонид Андреевич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Саяны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Асанова Татьяна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"Тубинская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Дроздова Елизавета Андреевна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"Осенний калейдоскоп"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Болгова Елена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Дудко Милана Владимировна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Рассвет на Байкале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Котовщикова Юлия Александровна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г Иркутска СОШ 67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Дуклис Лидия Викторовна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«Отдых на Байкале»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Алёшина Оксана Владимировна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Гимназия №2, г. Иркутск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Дыдалева Анна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"На лесной полянке"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Рыбина Светлана Петровна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Соляновская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Дьяченко Андрей Павлович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Пейзаж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Колина Елена Алексеевна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Гимназия №2, г. Иркутск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Ерёмина Ангелина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Зима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Рузавина Наталья Васильевна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МБОУ"СОШ №7" р.п.Култук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Ершов Арсений Дмитриевич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Величие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Багоудинова Юлия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гимназия 3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Ефремова Ника Марковна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Любимый Байкал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Черных Елена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Пивоваровская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Инешина Полина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Красота Сибирского края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Богомолова Наталья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истории, биологии, литературы и русского языка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СОШ с. Преображенка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Карнаухова Анна Андреевна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"Ежик"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Имамова Рима Даниловна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Казачинско-Ленский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СОШ №2 п. Магистральный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Кедрина Алена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Родная земля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Козловская Алина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№71 им. Н.А. Вилкова,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Козлов Кирилл Артёмович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Огонек в зеленом море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Боровлева Ольга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N22,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Козлова Ульяна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Горное озеро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Бабушкина Светлана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 ДО Боханский ДДТ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Колесникова Вероника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Облачно с прояснениями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Ковбас Ольга Николаевна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ДХШ им.В.И.Сурикова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Кононюк ДмитрийСергеевич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"Осенний горизонт"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Кононенко Дарья Дмитриевна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Котенко Ольга Дмитриевна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Озеро у дома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Манькова Валентина Юрьевна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«Оёкская СОШ»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Кракова Василиса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Осенние просторы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Миронец Людмила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ДО "РЦДОД"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Курбатова Алиса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"Тайги прекрасные просторы"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Белоусова Наталья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Курбатова Виталина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"Зимний лес"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ДХШ им.В.И.Сурикова,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Кустова Злата Николаевна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"Моя Сибирь!"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Мигунова Лариса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ГОКУ "Санаторная школа-интернат №4", г.Усолье-Сибирское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Макаров Тимофей Степанович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Зимний лес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Черных Елена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Пивоваровская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Мареева Варвара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байкальский ключик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Котельникова Светлана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МАОУ города Иркутска гимназия №2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Меркулова Татьяна Ивановна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"Летний пейзаж"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Ерыкалова Татьяна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СОШ № 10 им. Г.П. Масловского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Назаров Айдар Дмитриевич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Берёзки на реке Иркут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Кузнецова Наталья Юрьевна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г Иркутска СОШ 67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Неизвестных Михаил Павлович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«Байкал»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Алёшина Оксана Владимировна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едагог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Гимназия №2, г. Иркутск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Нечесова Ольга Александровна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Хамар Дабан в туманной дымке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Кузнецова Наталья Юрьевна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г Иркутска СОШ 67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Овчинкина Яна Андреевна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"Иркутный мост"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Шимонко Анастасия Олеговна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Пежемская Василиса Максимовна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"Пикник в Сибири"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Бек Наталья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Петрова Диана Петровна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"Остров Ольхон"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Кондурарь Олеся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17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Пойда Семён Олегович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Мой любимый Байкал!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Комова Елизавета Андреевна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читель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"Пивоваровская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Понарина Анастасия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Красота родного края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Чичигина Инна Андреевна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Балаганский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Биритская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Попов Степан Владимирович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Речка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Продедова Диана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Отражение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Нелля Александровна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Приреченская ООШ, д. Новое Приречье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Путрякова Анна Александровна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Отдых у реки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Нелли Александровна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ООШ д.Приречье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Разгильдеева Ангелина Петровна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Зима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Рузавина Наталья Васильевна  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МБОУ"СОШ №7" р.п.Култук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Романова Виктория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 озеро Байкал"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Зажирская Екатерина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Филиал МБОУ "СОШ №7" в село Тибельти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Рундина Елизавета Викторовна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Сибирские берёзы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Тулапина Светлана Ильинична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ОК "Крылья"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Русанов Александр Петрович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"Красоты тайги"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Болгова Елена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ШР Гимназия,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Рыдова Елизавета Андреевна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Закат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Бояркина Светлана Геннадьевна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Савельев Савелий Алексеевич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Осень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Рузавина Наталья Васильевна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МБОУ"СОШ№7" р.п.Култук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Сайченко Анна Михайловна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Осень на Байкале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Молчанова Татьяна Вячеславовна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№7, р. п Култук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Смирнова Алёна Александровна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Лесной водопад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Нелля Александровна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Приреченская ООШ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Соколов Кирилл Дмитриевич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Воробьёвский лес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Бояркина Светлана Геннадьевна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Соколова Виктория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Дорога домой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Данилова Наталья Гавриловна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Воробьевская ООШ, Д.Воробьевка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Соловей Виолетта Дмитриевна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"Моя сибирская зима"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Ерыкалова Татьяна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СОШ № 10 им. Г.П. Масловского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Сороковикова Елена Павловна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"Сибирь за моим окном"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Байгазова Ирина Анатольевна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№7 р.п. Култук"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Страут Ольга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Утро в Саянах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Асанова Татьяна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"Тубинская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Темникова Дарья Анатольевна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Бесконечная река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Бояркина Светлана Геннадьевна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Тимофеева Евгения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Тишина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Боровлева Ольга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N22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Уртяков Максим Игоревич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Родные просторы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Бояркина Светлана Геннадьевна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Алена Дмитриевна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"Красавица Ангара"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Кондурарь Олеся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17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Фильшина Елизавета Андреевна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Горное озеро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Хабиева Анастасия Юрьевна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Осень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Рузавина Наталья Васильевна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МБОУ"СОШ №7" р.п.Култук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Хантаева Виктория Валерьевна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Хантаева Анастасия Гавриловна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"Нагалыкская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Харина Анна Васильевна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Краски уходящего лета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Золотухин Сергей Викторович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средняя школа №1, г. Тайшет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Худолеева Злата Максимовна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"Берег Байкала"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Шимонко Анастасия Олеговна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Черенцова Елена Юрьевна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"Осенний лес"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Коняева Ирина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специального коррекционного обучения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"Воробьевская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Черных Илья Владимирович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Серебристый Байкал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Лариса Ивановна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Иркутская СОШ №76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Чернышова Екатерина Андреевна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Зима в Сибири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Дубровина Татьяна Ивановна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№67, г. Иркутск)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Чуева София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Скала Шаманка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Черницкая Юлия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ИЗО и ДПИ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№16,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Чумак Снежанна Викторовна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Родина моя - Сибирь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Гаврилюк Оксана Геннадьевна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 2 г.Слюдянки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Шавелка Маша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Красота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Полежаева Наталья Анатольевна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 Кардойская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Шехина Ольга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просторы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Алакова Марина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5C5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Шульгина Евдокия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"Шаман-камень"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Кондурарь Олеся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17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Яковлева Кристина Викторовна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Родной уголок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Бояркина Светлана Геннадьевна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05C5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Вострецова Анфиса Ивановна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"Аршан - живительная сила природы"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Мазова Елена Ивановна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ДО ШР "Центр творчества"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Накубова Зульфия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Любимый Аршан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Выборова Елена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Хаврицын Даниил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Шаман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Выборова Елена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Чуднова Милана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Музей истории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Выборова Елена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Антонова Дарья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Осенняя пора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Измайлова Анастасия Николаевна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ОК "Крылья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Ботвинко Мария Артёмовна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"Зимняя река"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3016CF" w:rsidP="003016C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Сидоров Фёдор Максимович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Сердце Сибири, берег Ангары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Попова Марина Альбертовна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"Мальтинская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Симонова Вера Евгеньевна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Зимний лес в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Сутурина Галина Максимовна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мировой художественной культуры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76 имени Гвардейской Иркутско - Пинской дивизии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Шадских Александра Евгеньевна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"Байкальские просторы"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Малахова Татьяна Валерьевна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г.Иркутска СОШ №17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Якубова Камилла Умеджоновна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"Мой пейзаж"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Ерыкалова Татьяна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СОШ № 10 им. Г.П. Масловского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Баленко Виктория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Исток реки Ангары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Вашестюк Дарья Михайловна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57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Белоусова Марианна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"Из лета в осень"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Кутищева Наталья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Нижнеудинский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"Замзорская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Гурская Виктория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Тишина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Лахмакова Анастасия Михайловна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Братск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 Лицей 1"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Евлегин Тимур Викторович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"Мой край родной"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Лобанова Александра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"Мальтинская СОШ" , с. Мальта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Егупова Валентина Николаевна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Осенний лес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Черницкая Юлия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№16, г. Иркутск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Захарова Александра Александровна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Красота души Байкала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Бурмакина Наталья Андреевна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средняя школа №1, г. Тайшет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Карымова Елена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"поляна после дождя"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Горелышева Любовь Семёновна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Космынина Юлия Владимировна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Родной лес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Асанова Татьяна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"Тубинская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Насибулина Мария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Очаровательная Сибирь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Алакова Марина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Потапова София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Жаркий день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Выборова Елена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«ДХШ им. В.И.Сурикова" город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Соколова Анастасия  Сергеевна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13-17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"Моя малая Родина"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Дзюба Елена Александровна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едагог-библитекарь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"Мальтинская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Сулекова Кристина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Полнолуние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Масликова Ольга Валерьевна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"Кежемская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Сюзева Дарина Павловна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Дорога в закат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Мурзинова Оксана Петровна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Тайшетский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СОШ №5 г. Тайшета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Чипкенеев Ярослав Васильевич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Родные просторы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Зинаида Викторовна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Баяндаевский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Хоготовская СОШ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Кононенко Вера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Буддийская ступа Просветления на острове Огой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Сутурина Галина Максимовна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 76 имени Гвардейской Иркутско - Пинской дивизии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</w:tcPr>
          <w:p w:rsidR="001972A9" w:rsidRPr="00897E5C" w:rsidRDefault="001972A9" w:rsidP="00F344D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Таций Анна</w:t>
            </w:r>
          </w:p>
        </w:tc>
        <w:tc>
          <w:tcPr>
            <w:tcW w:w="1389" w:type="dxa"/>
            <w:noWrap/>
          </w:tcPr>
          <w:p w:rsidR="001972A9" w:rsidRPr="00897E5C" w:rsidRDefault="001972A9" w:rsidP="00F344D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</w:tcPr>
          <w:p w:rsidR="001972A9" w:rsidRPr="00897E5C" w:rsidRDefault="001972A9" w:rsidP="00F344D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"Пейзажи Сибири"</w:t>
            </w:r>
          </w:p>
        </w:tc>
        <w:tc>
          <w:tcPr>
            <w:tcW w:w="1818" w:type="dxa"/>
            <w:noWrap/>
          </w:tcPr>
          <w:p w:rsidR="001972A9" w:rsidRPr="00897E5C" w:rsidRDefault="001972A9" w:rsidP="00F344D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Берег Иркутска</w:t>
            </w:r>
          </w:p>
        </w:tc>
        <w:tc>
          <w:tcPr>
            <w:tcW w:w="1821" w:type="dxa"/>
            <w:noWrap/>
          </w:tcPr>
          <w:p w:rsidR="001972A9" w:rsidRPr="00897E5C" w:rsidRDefault="001972A9" w:rsidP="00F344D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Виктория Ева Владимировна</w:t>
            </w:r>
          </w:p>
        </w:tc>
        <w:tc>
          <w:tcPr>
            <w:tcW w:w="2156" w:type="dxa"/>
            <w:noWrap/>
          </w:tcPr>
          <w:p w:rsidR="001972A9" w:rsidRPr="00897E5C" w:rsidRDefault="008805C5" w:rsidP="00F344D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</w:t>
            </w:r>
          </w:p>
        </w:tc>
        <w:tc>
          <w:tcPr>
            <w:tcW w:w="1803" w:type="dxa"/>
            <w:noWrap/>
          </w:tcPr>
          <w:p w:rsidR="001972A9" w:rsidRPr="00897E5C" w:rsidRDefault="001972A9" w:rsidP="00F344D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</w:tcPr>
          <w:p w:rsidR="001972A9" w:rsidRPr="00897E5C" w:rsidRDefault="001972A9" w:rsidP="00F344D8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«МКУК ДО ШР ДХШ им. В.И.Сурикова», 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Евдокимова Ксения Руслановна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"Рассвет в тайге"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Безъязыкова Лилия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 9"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Барчукова Арина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"Предчувствие зимы"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Попова Марина Альбертовна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8805C5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«Мальтинская СОШ»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Болтенкова Ульяна Андреевна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Мой сибирский край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Асанова Татьяна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"Тубинская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Дектерева Дарья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«Шум водопада»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Манькова Валентина Юрьевна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МУ СКСК дом культуры с. Оёк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Дектерева Мария Александровна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Шнёпот травы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Манькова Валентина Юрьевна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МУ СКСК дом культуры с. Оёк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Кириллова Татьяна Юрьевна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Родные просторы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Лапшина Людмила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истории и обществознания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СОШ", с.Урик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Кутина Людмила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Иркутской области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Кирдяшкина Ксения Сергеевна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зима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«СОШ 8» г.Зима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Норбо - Анжилов Жалсан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Зимние горы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Пахомова Надежда Александровна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английского языка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"Пивоваровская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Попович Ольга Александровна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"В деревне"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Хацкевич Светлана Анатольевна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 Кардойская ООШ 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Сафонова Наталья Викторовна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Величина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Ивлева Анастасия Евгеньевна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едагог-организатор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"Уриковская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Соянова Тана Чойган-ооловна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Просторы Сибири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Асанова Татьяна Владимировна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Усть-Илимский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"Тубинская СОШ"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Федорова Полина Юрьевна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"Байкал 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Голикова Ирина Викторовна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читель 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 "СОШ  №7" р.п. Култук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Хайрулина Арина Ринатовна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"Пейзаж родного края"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Алиева Ирина Андреевна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Бодайбо и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"СОШ № 1 г. Бодайбо"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Чистопрядова Карина Евгеньевна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-17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Горный пейзаж 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Манькова Валентина Юрьевна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Иркутский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МОУ ИРМО «Оёкская СОШ» с.Оёк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Марков Евгений Александрович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Осень в лесу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Селедцова Ирина Сергеевна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реподаватель художественно-эстетических дисциплин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ГБПОУ ИО ИРКПО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Ралько Елена Васильевна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Байкальский лед. Закат.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Ралько Елена Васильевна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 ДО г. Иркутска ДЮЦ «Илья Муромец»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Вавилова Юлия Юрьевна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Святое море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Вавилова Юлия Юрьевна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"Детский сад 28"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Карабанова Марина Алексеевна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"Байкал"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Карабанова Марина Алексеевна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1972A9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едагог-психолог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№7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Коренева Ирина Гаврииловна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"Ангара. Август. "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Коренева Ирина Гаврииловна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" Детский сад 28"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Маевская Вера Дмитриевна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«Шаман-камень. Байкал.»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Маевская Вера Дмитриевна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«Детский сад 28, г.Усолье-Сибирское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Петрова Наталья Аркадьевна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Красоты Сибири!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Анатольевна.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 .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 "Добчурская СОШ". пос. Добчур.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Плешкова Кристина Александровна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Осень на Байкале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Плешкова Кристина Александровна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28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1972A9" w:rsidRPr="00F344D8" w:rsidRDefault="001972A9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Полесовщикова Наталья Александровна </w:t>
            </w:r>
          </w:p>
        </w:tc>
        <w:tc>
          <w:tcPr>
            <w:tcW w:w="138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«Пейзажи Сибири»</w:t>
            </w:r>
          </w:p>
        </w:tc>
        <w:tc>
          <w:tcPr>
            <w:tcW w:w="1818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Дорога в золотую сказку</w:t>
            </w:r>
          </w:p>
        </w:tc>
        <w:tc>
          <w:tcPr>
            <w:tcW w:w="1821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Полесовщикова Наталья Александровна </w:t>
            </w:r>
          </w:p>
        </w:tc>
        <w:tc>
          <w:tcPr>
            <w:tcW w:w="2156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803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1972A9" w:rsidRPr="00897E5C" w:rsidRDefault="001972A9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N28 Г.УСОЛЬЕ-СИБИРСКОЕ 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Кучура Руслана павловна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Щенки лайки- будущие помощники.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Котельникова Светлана Владимировна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МАОУ города Иркутска гимназия №2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Печуркина Анастасия Викторовна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Хакаска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Мамонова Галина Александровна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ШР "СОШ 1", г. Шелехов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Бахутов Илья-Илхомжон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Бурятская красавица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Матюнова Лилия Михайловна 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«Ново-Идинская СОШ» , с.Новая Ида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Головных Диана Андреевна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Скоморошья потеха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Бочарова Татьяна Сергеевна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"Детский сад № 28 г. Усолье Сибирское</w:t>
            </w:r>
          </w:p>
        </w:tc>
      </w:tr>
      <w:tr w:rsidR="00D75417" w:rsidRPr="00897E5C" w:rsidTr="00D75417">
        <w:trPr>
          <w:trHeight w:val="450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Адушинова Елизавета Вадимовна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"Мой дацан"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Адушинова Елизавета Вадимовна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178, г. Иркутск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Бербидаева Мария Альбертовна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Почтение 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Викулова Анна Евгеньевна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едагог ИЗО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с УИОП №14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Быргазова Мария Евгеньевна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Русская красавица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Миронова Елена Николаевна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Быргазова Татьяна Михайловна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Сибирская ярмарка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Мирослава Алексеевна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Гучмазов Данил Дмитриевич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Светлая Пасха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Масликова Ольга Валерьевна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"Кежемская СОШ"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Захарова Арина Захаровна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Европейское чудо: различные стадии производства сыра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Малинец Яна Вартановна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№71 им. А.Н. Вилкова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Касаткина Дарья Артемовна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Разговор подруг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МБУ ДО "ДШИ N 8 города Иркутска"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Киреева Вера Владимировна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Единство человека и природы!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Костина Нина Анатольевна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Братский район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МКОУ "Добчурская СОШ", пос. Добчур.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Кира Дмитриевна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"Шаман"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Мигунова Лариса Александровна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ГОКУ "Санаторная школа-интернат №4", г.Усолье-Сибирское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Крюков Сергей Данилович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 Буузы-традиционное блюдо бурятской кухни"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Крюков Сергей Данилович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Гимназия № 44, г. Иркутск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Мерзова Ольга Максимовна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Прогулка вдвоем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Шеина Светлана Николаевна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Шелеховский район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МКУК ДО ШР ДХШ им В.И.Сурикова, город Шелехов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Полковников Дмитрий Алексеевич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 Шаман"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Крюков Сергей Данилович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Гимназия № 44, г. Иркутск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Рачкован Мария Дмитриевна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10 13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"Якуты - народы Сибири"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Лымарь Александра Алексеевна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изобразительного искусства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Саянск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3016CF" w:rsidP="003016CF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№8" им. О. В. Боровского, город Саянск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Степанова Юлия Константиновна 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Танец орла. 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Степанова Юлия Константиновна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г. Иркутска СОШ №2 им. М. С. Вишнякова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Телятников Никита Константинович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Жители Севера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Андреева Инна Николаевна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Слюдянский район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СОШ №2 г.Слюдянки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Темникова Вероника Романовна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Воспеваю Сур-харбан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Мирослава Алексеевна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Унагаева Дарья Сергеевна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от 18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 Дацан- святое место"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Унагаева Дарья Сергеевна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Иркутск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№ 178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Хрусталёва Анжела Михайловна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Праздник Ивана Купалы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Алексеева Мирослава Алексеевна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B80C53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F344D8"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Боханский район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МБОУ "Воробьёвская ООШ"</w:t>
            </w:r>
          </w:p>
        </w:tc>
      </w:tr>
      <w:tr w:rsidR="00D75417" w:rsidRPr="00897E5C" w:rsidTr="00D75417">
        <w:trPr>
          <w:trHeight w:val="315"/>
        </w:trPr>
        <w:tc>
          <w:tcPr>
            <w:tcW w:w="2410" w:type="dxa"/>
          </w:tcPr>
          <w:p w:rsidR="00F344D8" w:rsidRPr="00F344D8" w:rsidRDefault="00F344D8" w:rsidP="00F344D8">
            <w:pPr>
              <w:pStyle w:val="ac"/>
              <w:numPr>
                <w:ilvl w:val="0"/>
                <w:numId w:val="40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Чистяков Кирилл Захарович</w:t>
            </w:r>
          </w:p>
        </w:tc>
        <w:tc>
          <w:tcPr>
            <w:tcW w:w="138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1685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«Традиции народов Сибири»</w:t>
            </w:r>
          </w:p>
        </w:tc>
        <w:tc>
          <w:tcPr>
            <w:tcW w:w="1818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"Народная песнь"</w:t>
            </w:r>
          </w:p>
        </w:tc>
        <w:tc>
          <w:tcPr>
            <w:tcW w:w="1821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Пашкова Юлия Максимовна </w:t>
            </w:r>
          </w:p>
        </w:tc>
        <w:tc>
          <w:tcPr>
            <w:tcW w:w="2156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803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Город Усолье-Сибирское</w:t>
            </w:r>
          </w:p>
        </w:tc>
        <w:tc>
          <w:tcPr>
            <w:tcW w:w="2229" w:type="dxa"/>
            <w:noWrap/>
            <w:hideMark/>
          </w:tcPr>
          <w:p w:rsidR="00F344D8" w:rsidRPr="00897E5C" w:rsidRDefault="00F344D8" w:rsidP="00897E5C">
            <w:pPr>
              <w:widowControl/>
              <w:snapToGrid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E5C">
              <w:rPr>
                <w:rFonts w:ascii="Times New Roman" w:hAnsi="Times New Roman"/>
                <w:color w:val="000000"/>
                <w:sz w:val="24"/>
                <w:szCs w:val="24"/>
              </w:rPr>
              <w:t>ГОБУ УГКК ,г. Усолье_Сибирское</w:t>
            </w:r>
          </w:p>
        </w:tc>
      </w:tr>
    </w:tbl>
    <w:p w:rsidR="00E64BCE" w:rsidRDefault="00E64BCE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4BCE" w:rsidRPr="00B812C5" w:rsidRDefault="00E64BCE" w:rsidP="00495700">
      <w:pPr>
        <w:widowControl/>
        <w:snapToGrid/>
        <w:spacing w:line="240" w:lineRule="auto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E64BCE" w:rsidRPr="00B812C5" w:rsidSect="00050A3F">
      <w:headerReference w:type="first" r:id="rId8"/>
      <w:pgSz w:w="16838" w:h="11906" w:orient="landscape"/>
      <w:pgMar w:top="1418" w:right="536" w:bottom="566" w:left="42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307" w:rsidRDefault="00673307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673307" w:rsidRDefault="00673307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307" w:rsidRDefault="00673307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673307" w:rsidRDefault="00673307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417" w:rsidRPr="002C1CF5" w:rsidRDefault="00D75417" w:rsidP="007A39BB">
    <w:pPr>
      <w:widowControl/>
      <w:snapToGrid/>
      <w:spacing w:line="240" w:lineRule="auto"/>
      <w:ind w:left="1701" w:firstLine="0"/>
      <w:jc w:val="center"/>
      <w:rPr>
        <w:rFonts w:ascii="Times New Roman" w:hAnsi="Times New Roman"/>
        <w:color w:val="000000"/>
        <w:sz w:val="24"/>
        <w:szCs w:val="24"/>
      </w:rPr>
    </w:pPr>
  </w:p>
  <w:p w:rsidR="00D75417" w:rsidRDefault="00D754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30"/>
    <w:lvl w:ilvl="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6BECA874"/>
    <w:name w:val="RTF_Num 22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5AEEF73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0000005"/>
    <w:multiLevelType w:val="multilevel"/>
    <w:tmpl w:val="8D289B1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4" w15:restartNumberingAfterBreak="0">
    <w:nsid w:val="00B07D35"/>
    <w:multiLevelType w:val="hybridMultilevel"/>
    <w:tmpl w:val="E036F6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00F86B9D"/>
    <w:multiLevelType w:val="hybridMultilevel"/>
    <w:tmpl w:val="8294F2CE"/>
    <w:lvl w:ilvl="0" w:tplc="834EDC7C">
      <w:start w:val="1"/>
      <w:numFmt w:val="decimal"/>
      <w:pStyle w:val="1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05704D33"/>
    <w:multiLevelType w:val="hybridMultilevel"/>
    <w:tmpl w:val="B67C23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5716889"/>
    <w:multiLevelType w:val="hybridMultilevel"/>
    <w:tmpl w:val="B1FEEF76"/>
    <w:lvl w:ilvl="0" w:tplc="13BC5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633DE2"/>
    <w:multiLevelType w:val="hybridMultilevel"/>
    <w:tmpl w:val="1E68E5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88344F5"/>
    <w:multiLevelType w:val="hybridMultilevel"/>
    <w:tmpl w:val="9DDA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A1B5ADE"/>
    <w:multiLevelType w:val="hybridMultilevel"/>
    <w:tmpl w:val="6AACBB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1E4233"/>
    <w:multiLevelType w:val="hybridMultilevel"/>
    <w:tmpl w:val="A1F840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6394D76"/>
    <w:multiLevelType w:val="hybridMultilevel"/>
    <w:tmpl w:val="B55AE27C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3" w15:restartNumberingAfterBreak="0">
    <w:nsid w:val="1ACF1EA3"/>
    <w:multiLevelType w:val="hybridMultilevel"/>
    <w:tmpl w:val="162047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022612"/>
    <w:multiLevelType w:val="hybridMultilevel"/>
    <w:tmpl w:val="14B6039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7E323E"/>
    <w:multiLevelType w:val="multilevel"/>
    <w:tmpl w:val="5D1458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1F4608E4"/>
    <w:multiLevelType w:val="hybridMultilevel"/>
    <w:tmpl w:val="01A800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00931C9"/>
    <w:multiLevelType w:val="hybridMultilevel"/>
    <w:tmpl w:val="C25CF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19B6F0B"/>
    <w:multiLevelType w:val="hybridMultilevel"/>
    <w:tmpl w:val="A39AFB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2D972D61"/>
    <w:multiLevelType w:val="multilevel"/>
    <w:tmpl w:val="19E4965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20" w15:restartNumberingAfterBreak="0">
    <w:nsid w:val="2DD0474B"/>
    <w:multiLevelType w:val="hybridMultilevel"/>
    <w:tmpl w:val="798C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DB753B"/>
    <w:multiLevelType w:val="hybridMultilevel"/>
    <w:tmpl w:val="5F62C4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7395326"/>
    <w:multiLevelType w:val="hybridMultilevel"/>
    <w:tmpl w:val="8DF2E55E"/>
    <w:lvl w:ilvl="0" w:tplc="D260630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3" w15:restartNumberingAfterBreak="0">
    <w:nsid w:val="377C481F"/>
    <w:multiLevelType w:val="hybridMultilevel"/>
    <w:tmpl w:val="41E07B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9E705D7"/>
    <w:multiLevelType w:val="hybridMultilevel"/>
    <w:tmpl w:val="59BCD7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C344AE6"/>
    <w:multiLevelType w:val="hybridMultilevel"/>
    <w:tmpl w:val="35E61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3A5427D"/>
    <w:multiLevelType w:val="multilevel"/>
    <w:tmpl w:val="3514A4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454B235C"/>
    <w:multiLevelType w:val="multilevel"/>
    <w:tmpl w:val="99283E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8" w15:restartNumberingAfterBreak="0">
    <w:nsid w:val="46880458"/>
    <w:multiLevelType w:val="hybridMultilevel"/>
    <w:tmpl w:val="95460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AF18C5"/>
    <w:multiLevelType w:val="hybridMultilevel"/>
    <w:tmpl w:val="2D22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E40489"/>
    <w:multiLevelType w:val="singleLevel"/>
    <w:tmpl w:val="27987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5006420B"/>
    <w:multiLevelType w:val="hybridMultilevel"/>
    <w:tmpl w:val="8DEE5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235D09"/>
    <w:multiLevelType w:val="hybridMultilevel"/>
    <w:tmpl w:val="867836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33E2A57"/>
    <w:multiLevelType w:val="multilevel"/>
    <w:tmpl w:val="348EB6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4" w15:restartNumberingAfterBreak="0">
    <w:nsid w:val="5BCA1592"/>
    <w:multiLevelType w:val="hybridMultilevel"/>
    <w:tmpl w:val="B4F0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C173243"/>
    <w:multiLevelType w:val="hybridMultilevel"/>
    <w:tmpl w:val="20164B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9F7F59"/>
    <w:multiLevelType w:val="hybridMultilevel"/>
    <w:tmpl w:val="E23E23C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1387BF3"/>
    <w:multiLevelType w:val="hybridMultilevel"/>
    <w:tmpl w:val="09647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39A4669"/>
    <w:multiLevelType w:val="hybridMultilevel"/>
    <w:tmpl w:val="CB08A2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01F29DD"/>
    <w:multiLevelType w:val="hybridMultilevel"/>
    <w:tmpl w:val="4590092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3BE10BF"/>
    <w:multiLevelType w:val="hybridMultilevel"/>
    <w:tmpl w:val="5BA679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AD87884"/>
    <w:multiLevelType w:val="hybridMultilevel"/>
    <w:tmpl w:val="8668B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ED6D9D"/>
    <w:multiLevelType w:val="hybridMultilevel"/>
    <w:tmpl w:val="F74EF2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"/>
  </w:num>
  <w:num w:numId="4">
    <w:abstractNumId w:val="15"/>
  </w:num>
  <w:num w:numId="5">
    <w:abstractNumId w:val="39"/>
  </w:num>
  <w:num w:numId="6">
    <w:abstractNumId w:val="41"/>
  </w:num>
  <w:num w:numId="7">
    <w:abstractNumId w:val="26"/>
  </w:num>
  <w:num w:numId="8">
    <w:abstractNumId w:val="22"/>
  </w:num>
  <w:num w:numId="9">
    <w:abstractNumId w:val="16"/>
  </w:num>
  <w:num w:numId="10">
    <w:abstractNumId w:val="8"/>
  </w:num>
  <w:num w:numId="11">
    <w:abstractNumId w:val="20"/>
  </w:num>
  <w:num w:numId="12">
    <w:abstractNumId w:val="14"/>
  </w:num>
  <w:num w:numId="13">
    <w:abstractNumId w:val="33"/>
  </w:num>
  <w:num w:numId="14">
    <w:abstractNumId w:val="37"/>
  </w:num>
  <w:num w:numId="15">
    <w:abstractNumId w:val="19"/>
  </w:num>
  <w:num w:numId="16">
    <w:abstractNumId w:val="36"/>
  </w:num>
  <w:num w:numId="17">
    <w:abstractNumId w:val="7"/>
  </w:num>
  <w:num w:numId="18">
    <w:abstractNumId w:val="27"/>
  </w:num>
  <w:num w:numId="19">
    <w:abstractNumId w:val="9"/>
  </w:num>
  <w:num w:numId="20">
    <w:abstractNumId w:val="29"/>
  </w:num>
  <w:num w:numId="21">
    <w:abstractNumId w:val="12"/>
  </w:num>
  <w:num w:numId="22">
    <w:abstractNumId w:val="17"/>
  </w:num>
  <w:num w:numId="23">
    <w:abstractNumId w:val="28"/>
  </w:num>
  <w:num w:numId="24">
    <w:abstractNumId w:val="6"/>
  </w:num>
  <w:num w:numId="25">
    <w:abstractNumId w:val="34"/>
  </w:num>
  <w:num w:numId="26">
    <w:abstractNumId w:val="4"/>
  </w:num>
  <w:num w:numId="27">
    <w:abstractNumId w:val="32"/>
  </w:num>
  <w:num w:numId="28">
    <w:abstractNumId w:val="38"/>
  </w:num>
  <w:num w:numId="29">
    <w:abstractNumId w:val="18"/>
  </w:num>
  <w:num w:numId="30">
    <w:abstractNumId w:val="24"/>
  </w:num>
  <w:num w:numId="31">
    <w:abstractNumId w:val="25"/>
  </w:num>
  <w:num w:numId="32">
    <w:abstractNumId w:val="21"/>
  </w:num>
  <w:num w:numId="33">
    <w:abstractNumId w:val="13"/>
  </w:num>
  <w:num w:numId="34">
    <w:abstractNumId w:val="40"/>
  </w:num>
  <w:num w:numId="35">
    <w:abstractNumId w:val="23"/>
  </w:num>
  <w:num w:numId="36">
    <w:abstractNumId w:val="11"/>
  </w:num>
  <w:num w:numId="37">
    <w:abstractNumId w:val="42"/>
  </w:num>
  <w:num w:numId="38">
    <w:abstractNumId w:val="10"/>
  </w:num>
  <w:num w:numId="39">
    <w:abstractNumId w:val="35"/>
  </w:num>
  <w:num w:numId="40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attachedTemplate r:id="rId1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3B"/>
    <w:rsid w:val="00000D23"/>
    <w:rsid w:val="00001C74"/>
    <w:rsid w:val="00011558"/>
    <w:rsid w:val="00015215"/>
    <w:rsid w:val="00017F49"/>
    <w:rsid w:val="000214FB"/>
    <w:rsid w:val="00021811"/>
    <w:rsid w:val="00022349"/>
    <w:rsid w:val="00022655"/>
    <w:rsid w:val="000228CF"/>
    <w:rsid w:val="00022FDF"/>
    <w:rsid w:val="0002451B"/>
    <w:rsid w:val="00031E33"/>
    <w:rsid w:val="00036045"/>
    <w:rsid w:val="000426C1"/>
    <w:rsid w:val="00045D3C"/>
    <w:rsid w:val="000460AA"/>
    <w:rsid w:val="000472AC"/>
    <w:rsid w:val="00050958"/>
    <w:rsid w:val="00050A3F"/>
    <w:rsid w:val="000614DE"/>
    <w:rsid w:val="00061885"/>
    <w:rsid w:val="00064E1B"/>
    <w:rsid w:val="00065F86"/>
    <w:rsid w:val="0007225C"/>
    <w:rsid w:val="0007241E"/>
    <w:rsid w:val="000729DD"/>
    <w:rsid w:val="00073D10"/>
    <w:rsid w:val="00076064"/>
    <w:rsid w:val="000762D5"/>
    <w:rsid w:val="00076AA6"/>
    <w:rsid w:val="000771D0"/>
    <w:rsid w:val="0008342D"/>
    <w:rsid w:val="0008520D"/>
    <w:rsid w:val="00091BE3"/>
    <w:rsid w:val="000962C8"/>
    <w:rsid w:val="00097B32"/>
    <w:rsid w:val="000A0A9F"/>
    <w:rsid w:val="000A74CB"/>
    <w:rsid w:val="000B12B5"/>
    <w:rsid w:val="000B1F5D"/>
    <w:rsid w:val="000B279F"/>
    <w:rsid w:val="000B58B6"/>
    <w:rsid w:val="000B5906"/>
    <w:rsid w:val="000C451F"/>
    <w:rsid w:val="000C5EFF"/>
    <w:rsid w:val="000C662D"/>
    <w:rsid w:val="000C6ED5"/>
    <w:rsid w:val="000C788D"/>
    <w:rsid w:val="000D647F"/>
    <w:rsid w:val="000D79F6"/>
    <w:rsid w:val="000E02C1"/>
    <w:rsid w:val="000E26FA"/>
    <w:rsid w:val="000E403E"/>
    <w:rsid w:val="000F12F0"/>
    <w:rsid w:val="000F6E41"/>
    <w:rsid w:val="00101ADF"/>
    <w:rsid w:val="00104DFC"/>
    <w:rsid w:val="00106153"/>
    <w:rsid w:val="001106C6"/>
    <w:rsid w:val="00116130"/>
    <w:rsid w:val="0011758F"/>
    <w:rsid w:val="00121789"/>
    <w:rsid w:val="00123A08"/>
    <w:rsid w:val="00125751"/>
    <w:rsid w:val="00133E53"/>
    <w:rsid w:val="0013631C"/>
    <w:rsid w:val="00137CB2"/>
    <w:rsid w:val="0014145C"/>
    <w:rsid w:val="00146C00"/>
    <w:rsid w:val="001476B1"/>
    <w:rsid w:val="00147C5D"/>
    <w:rsid w:val="00151384"/>
    <w:rsid w:val="00153A69"/>
    <w:rsid w:val="00156E17"/>
    <w:rsid w:val="001570EB"/>
    <w:rsid w:val="00160C50"/>
    <w:rsid w:val="001613E7"/>
    <w:rsid w:val="00163E99"/>
    <w:rsid w:val="00164612"/>
    <w:rsid w:val="001658B2"/>
    <w:rsid w:val="00166149"/>
    <w:rsid w:val="001675DF"/>
    <w:rsid w:val="00167F5D"/>
    <w:rsid w:val="0017093B"/>
    <w:rsid w:val="0017160D"/>
    <w:rsid w:val="00174037"/>
    <w:rsid w:val="001750EB"/>
    <w:rsid w:val="001762DF"/>
    <w:rsid w:val="00180831"/>
    <w:rsid w:val="001809E5"/>
    <w:rsid w:val="00182B87"/>
    <w:rsid w:val="00182CB6"/>
    <w:rsid w:val="00184A2F"/>
    <w:rsid w:val="00186145"/>
    <w:rsid w:val="00187F2B"/>
    <w:rsid w:val="00190D11"/>
    <w:rsid w:val="00193BEB"/>
    <w:rsid w:val="00193DFF"/>
    <w:rsid w:val="001972A9"/>
    <w:rsid w:val="0019754D"/>
    <w:rsid w:val="00197C97"/>
    <w:rsid w:val="00197DF2"/>
    <w:rsid w:val="001A17F1"/>
    <w:rsid w:val="001A2686"/>
    <w:rsid w:val="001A3C48"/>
    <w:rsid w:val="001B296B"/>
    <w:rsid w:val="001B2E7B"/>
    <w:rsid w:val="001B4C01"/>
    <w:rsid w:val="001B77A5"/>
    <w:rsid w:val="001C1D64"/>
    <w:rsid w:val="001C410F"/>
    <w:rsid w:val="001C7491"/>
    <w:rsid w:val="001C7534"/>
    <w:rsid w:val="001D1E37"/>
    <w:rsid w:val="001D4458"/>
    <w:rsid w:val="001D550D"/>
    <w:rsid w:val="001E122B"/>
    <w:rsid w:val="001E2334"/>
    <w:rsid w:val="001E3A40"/>
    <w:rsid w:val="001E3C01"/>
    <w:rsid w:val="001E54E2"/>
    <w:rsid w:val="001E6AF8"/>
    <w:rsid w:val="001E78DD"/>
    <w:rsid w:val="001E7A7D"/>
    <w:rsid w:val="001F0076"/>
    <w:rsid w:val="001F0D22"/>
    <w:rsid w:val="001F74A2"/>
    <w:rsid w:val="00201E03"/>
    <w:rsid w:val="002034E2"/>
    <w:rsid w:val="00203AB1"/>
    <w:rsid w:val="00206C00"/>
    <w:rsid w:val="00206F1B"/>
    <w:rsid w:val="0020735B"/>
    <w:rsid w:val="0021031C"/>
    <w:rsid w:val="00212A41"/>
    <w:rsid w:val="0021507D"/>
    <w:rsid w:val="002153A8"/>
    <w:rsid w:val="002165BC"/>
    <w:rsid w:val="002228F7"/>
    <w:rsid w:val="00226491"/>
    <w:rsid w:val="0022779D"/>
    <w:rsid w:val="00227FCD"/>
    <w:rsid w:val="00230541"/>
    <w:rsid w:val="0024251E"/>
    <w:rsid w:val="0024427F"/>
    <w:rsid w:val="00244A74"/>
    <w:rsid w:val="0025044E"/>
    <w:rsid w:val="00252D71"/>
    <w:rsid w:val="00260218"/>
    <w:rsid w:val="00262BFF"/>
    <w:rsid w:val="00264A8B"/>
    <w:rsid w:val="002742DB"/>
    <w:rsid w:val="0027593F"/>
    <w:rsid w:val="00276315"/>
    <w:rsid w:val="00276F07"/>
    <w:rsid w:val="002806F2"/>
    <w:rsid w:val="00281985"/>
    <w:rsid w:val="00283596"/>
    <w:rsid w:val="00284344"/>
    <w:rsid w:val="0028618D"/>
    <w:rsid w:val="00291BF4"/>
    <w:rsid w:val="002945CA"/>
    <w:rsid w:val="002948B4"/>
    <w:rsid w:val="00295C22"/>
    <w:rsid w:val="002974BE"/>
    <w:rsid w:val="002A2B56"/>
    <w:rsid w:val="002A5D11"/>
    <w:rsid w:val="002B1F96"/>
    <w:rsid w:val="002B4880"/>
    <w:rsid w:val="002B550D"/>
    <w:rsid w:val="002C1CF5"/>
    <w:rsid w:val="002C42AE"/>
    <w:rsid w:val="002C7FDB"/>
    <w:rsid w:val="002D060A"/>
    <w:rsid w:val="002D094D"/>
    <w:rsid w:val="002D4656"/>
    <w:rsid w:val="002D4B4E"/>
    <w:rsid w:val="002E0B28"/>
    <w:rsid w:val="002E0DD0"/>
    <w:rsid w:val="002E4D3F"/>
    <w:rsid w:val="002E6105"/>
    <w:rsid w:val="002E7BAD"/>
    <w:rsid w:val="002F0338"/>
    <w:rsid w:val="002F34D2"/>
    <w:rsid w:val="002F5B9E"/>
    <w:rsid w:val="002F6E1F"/>
    <w:rsid w:val="002F79EE"/>
    <w:rsid w:val="003011D9"/>
    <w:rsid w:val="0030123E"/>
    <w:rsid w:val="003016CF"/>
    <w:rsid w:val="00302E50"/>
    <w:rsid w:val="0030553D"/>
    <w:rsid w:val="003078F5"/>
    <w:rsid w:val="003105E5"/>
    <w:rsid w:val="00312BE1"/>
    <w:rsid w:val="00317162"/>
    <w:rsid w:val="0032183F"/>
    <w:rsid w:val="0032306E"/>
    <w:rsid w:val="00323F8F"/>
    <w:rsid w:val="0033584E"/>
    <w:rsid w:val="00336136"/>
    <w:rsid w:val="00336265"/>
    <w:rsid w:val="00337EFA"/>
    <w:rsid w:val="00343089"/>
    <w:rsid w:val="00347F04"/>
    <w:rsid w:val="003509A8"/>
    <w:rsid w:val="00351482"/>
    <w:rsid w:val="00353937"/>
    <w:rsid w:val="00355623"/>
    <w:rsid w:val="00361AFE"/>
    <w:rsid w:val="0036509C"/>
    <w:rsid w:val="00370ECF"/>
    <w:rsid w:val="003717CE"/>
    <w:rsid w:val="00372A0C"/>
    <w:rsid w:val="0037488A"/>
    <w:rsid w:val="0038064A"/>
    <w:rsid w:val="003811CE"/>
    <w:rsid w:val="00387D19"/>
    <w:rsid w:val="003924DE"/>
    <w:rsid w:val="00393082"/>
    <w:rsid w:val="00394F29"/>
    <w:rsid w:val="00397D97"/>
    <w:rsid w:val="003A0C19"/>
    <w:rsid w:val="003A1E54"/>
    <w:rsid w:val="003A31B2"/>
    <w:rsid w:val="003A58BE"/>
    <w:rsid w:val="003B1AFA"/>
    <w:rsid w:val="003B201E"/>
    <w:rsid w:val="003C2EAD"/>
    <w:rsid w:val="003D2379"/>
    <w:rsid w:val="003D3B4A"/>
    <w:rsid w:val="003D4033"/>
    <w:rsid w:val="003D446C"/>
    <w:rsid w:val="003D7535"/>
    <w:rsid w:val="003E2BF4"/>
    <w:rsid w:val="003E3283"/>
    <w:rsid w:val="003E4103"/>
    <w:rsid w:val="003E4167"/>
    <w:rsid w:val="003E5905"/>
    <w:rsid w:val="003E67CA"/>
    <w:rsid w:val="003F05CD"/>
    <w:rsid w:val="003F1890"/>
    <w:rsid w:val="003F58ED"/>
    <w:rsid w:val="003F653B"/>
    <w:rsid w:val="003F7054"/>
    <w:rsid w:val="0040287F"/>
    <w:rsid w:val="004127ED"/>
    <w:rsid w:val="00415FEE"/>
    <w:rsid w:val="0041669E"/>
    <w:rsid w:val="0041684B"/>
    <w:rsid w:val="00416A30"/>
    <w:rsid w:val="0041739E"/>
    <w:rsid w:val="00422BE3"/>
    <w:rsid w:val="00424E55"/>
    <w:rsid w:val="004260F1"/>
    <w:rsid w:val="00442BF0"/>
    <w:rsid w:val="00444B95"/>
    <w:rsid w:val="0045265C"/>
    <w:rsid w:val="00452B67"/>
    <w:rsid w:val="00455E80"/>
    <w:rsid w:val="00456722"/>
    <w:rsid w:val="00457C2E"/>
    <w:rsid w:val="00460076"/>
    <w:rsid w:val="0046277D"/>
    <w:rsid w:val="004637EE"/>
    <w:rsid w:val="00464970"/>
    <w:rsid w:val="00464E1B"/>
    <w:rsid w:val="00473AA4"/>
    <w:rsid w:val="004761E8"/>
    <w:rsid w:val="00482845"/>
    <w:rsid w:val="00485A4D"/>
    <w:rsid w:val="004937C3"/>
    <w:rsid w:val="00494413"/>
    <w:rsid w:val="00495700"/>
    <w:rsid w:val="00495910"/>
    <w:rsid w:val="00496034"/>
    <w:rsid w:val="004A1C0C"/>
    <w:rsid w:val="004A425E"/>
    <w:rsid w:val="004B185C"/>
    <w:rsid w:val="004B2169"/>
    <w:rsid w:val="004B2B2E"/>
    <w:rsid w:val="004B398D"/>
    <w:rsid w:val="004B431C"/>
    <w:rsid w:val="004B61CC"/>
    <w:rsid w:val="004C4333"/>
    <w:rsid w:val="004C5758"/>
    <w:rsid w:val="004D1E59"/>
    <w:rsid w:val="004D4997"/>
    <w:rsid w:val="004D5EDA"/>
    <w:rsid w:val="004E1C09"/>
    <w:rsid w:val="004E4F83"/>
    <w:rsid w:val="004E6663"/>
    <w:rsid w:val="004F3C79"/>
    <w:rsid w:val="0050566C"/>
    <w:rsid w:val="00505FCB"/>
    <w:rsid w:val="0051021A"/>
    <w:rsid w:val="0051151D"/>
    <w:rsid w:val="00511526"/>
    <w:rsid w:val="00511EAC"/>
    <w:rsid w:val="00515795"/>
    <w:rsid w:val="005173FA"/>
    <w:rsid w:val="005247FB"/>
    <w:rsid w:val="005253B1"/>
    <w:rsid w:val="005256C5"/>
    <w:rsid w:val="005332AD"/>
    <w:rsid w:val="00540199"/>
    <w:rsid w:val="00540280"/>
    <w:rsid w:val="00540DA8"/>
    <w:rsid w:val="00547D23"/>
    <w:rsid w:val="0056011B"/>
    <w:rsid w:val="00566C07"/>
    <w:rsid w:val="0057025E"/>
    <w:rsid w:val="0057056B"/>
    <w:rsid w:val="005721E1"/>
    <w:rsid w:val="00572CBA"/>
    <w:rsid w:val="00574674"/>
    <w:rsid w:val="0057564A"/>
    <w:rsid w:val="00575E9A"/>
    <w:rsid w:val="005843A9"/>
    <w:rsid w:val="005864EF"/>
    <w:rsid w:val="005904ED"/>
    <w:rsid w:val="005918C8"/>
    <w:rsid w:val="00592AA6"/>
    <w:rsid w:val="00593EEF"/>
    <w:rsid w:val="00594510"/>
    <w:rsid w:val="00594C13"/>
    <w:rsid w:val="005960B4"/>
    <w:rsid w:val="00596DE0"/>
    <w:rsid w:val="005972FE"/>
    <w:rsid w:val="005A0842"/>
    <w:rsid w:val="005A1735"/>
    <w:rsid w:val="005A2A72"/>
    <w:rsid w:val="005A3A24"/>
    <w:rsid w:val="005B056E"/>
    <w:rsid w:val="005B306D"/>
    <w:rsid w:val="005B3ECC"/>
    <w:rsid w:val="005B564D"/>
    <w:rsid w:val="005B5753"/>
    <w:rsid w:val="005B6A05"/>
    <w:rsid w:val="005C067B"/>
    <w:rsid w:val="005C11D9"/>
    <w:rsid w:val="005C1F72"/>
    <w:rsid w:val="005C2142"/>
    <w:rsid w:val="005C447E"/>
    <w:rsid w:val="005C4DFF"/>
    <w:rsid w:val="005C52F4"/>
    <w:rsid w:val="005C7408"/>
    <w:rsid w:val="005D1631"/>
    <w:rsid w:val="005D1B06"/>
    <w:rsid w:val="005D4578"/>
    <w:rsid w:val="005D5E65"/>
    <w:rsid w:val="005D6331"/>
    <w:rsid w:val="005E393F"/>
    <w:rsid w:val="005E5489"/>
    <w:rsid w:val="005E79CB"/>
    <w:rsid w:val="005F0C04"/>
    <w:rsid w:val="005F1C4D"/>
    <w:rsid w:val="005F35D4"/>
    <w:rsid w:val="005F7E9B"/>
    <w:rsid w:val="00604D17"/>
    <w:rsid w:val="006103DF"/>
    <w:rsid w:val="00611291"/>
    <w:rsid w:val="006117D4"/>
    <w:rsid w:val="00612D3C"/>
    <w:rsid w:val="006138C5"/>
    <w:rsid w:val="00614554"/>
    <w:rsid w:val="0061708B"/>
    <w:rsid w:val="00623764"/>
    <w:rsid w:val="00623E78"/>
    <w:rsid w:val="006255B4"/>
    <w:rsid w:val="006256FD"/>
    <w:rsid w:val="00627FA0"/>
    <w:rsid w:val="006332BE"/>
    <w:rsid w:val="00633A28"/>
    <w:rsid w:val="00640C5B"/>
    <w:rsid w:val="00642B50"/>
    <w:rsid w:val="00643AD7"/>
    <w:rsid w:val="0064577D"/>
    <w:rsid w:val="00645EC8"/>
    <w:rsid w:val="006507CD"/>
    <w:rsid w:val="00651641"/>
    <w:rsid w:val="00655F1A"/>
    <w:rsid w:val="00656D8E"/>
    <w:rsid w:val="0065748F"/>
    <w:rsid w:val="00664C1C"/>
    <w:rsid w:val="00665E16"/>
    <w:rsid w:val="00672C04"/>
    <w:rsid w:val="00673307"/>
    <w:rsid w:val="00676DFC"/>
    <w:rsid w:val="006903CD"/>
    <w:rsid w:val="00692076"/>
    <w:rsid w:val="006976F1"/>
    <w:rsid w:val="006A7C37"/>
    <w:rsid w:val="006B1117"/>
    <w:rsid w:val="006B4C0F"/>
    <w:rsid w:val="006B7258"/>
    <w:rsid w:val="006B75E2"/>
    <w:rsid w:val="006C1E99"/>
    <w:rsid w:val="006C7895"/>
    <w:rsid w:val="006D1FAD"/>
    <w:rsid w:val="006D2495"/>
    <w:rsid w:val="006D559C"/>
    <w:rsid w:val="006E2848"/>
    <w:rsid w:val="006E2E04"/>
    <w:rsid w:val="006E3067"/>
    <w:rsid w:val="006E4B9A"/>
    <w:rsid w:val="006E5967"/>
    <w:rsid w:val="006E5EE5"/>
    <w:rsid w:val="006E6DE7"/>
    <w:rsid w:val="006E72B4"/>
    <w:rsid w:val="006E7629"/>
    <w:rsid w:val="006F0EDF"/>
    <w:rsid w:val="006F2D02"/>
    <w:rsid w:val="006F2FA8"/>
    <w:rsid w:val="006F34A9"/>
    <w:rsid w:val="006F5BB2"/>
    <w:rsid w:val="006F619E"/>
    <w:rsid w:val="0070315D"/>
    <w:rsid w:val="00703F1C"/>
    <w:rsid w:val="00706BBE"/>
    <w:rsid w:val="007075A7"/>
    <w:rsid w:val="00707CD8"/>
    <w:rsid w:val="00710C7E"/>
    <w:rsid w:val="00710DDA"/>
    <w:rsid w:val="00712B42"/>
    <w:rsid w:val="00713464"/>
    <w:rsid w:val="00713A79"/>
    <w:rsid w:val="00715762"/>
    <w:rsid w:val="00721780"/>
    <w:rsid w:val="00721A61"/>
    <w:rsid w:val="00722031"/>
    <w:rsid w:val="007236F3"/>
    <w:rsid w:val="00727983"/>
    <w:rsid w:val="00732007"/>
    <w:rsid w:val="007331D7"/>
    <w:rsid w:val="007341B0"/>
    <w:rsid w:val="007357BC"/>
    <w:rsid w:val="00737BE1"/>
    <w:rsid w:val="007426CF"/>
    <w:rsid w:val="00742A16"/>
    <w:rsid w:val="00744F4E"/>
    <w:rsid w:val="00750C58"/>
    <w:rsid w:val="00751243"/>
    <w:rsid w:val="0075467F"/>
    <w:rsid w:val="00754689"/>
    <w:rsid w:val="0075503D"/>
    <w:rsid w:val="007627E2"/>
    <w:rsid w:val="0077283A"/>
    <w:rsid w:val="00776717"/>
    <w:rsid w:val="007776D5"/>
    <w:rsid w:val="007815A6"/>
    <w:rsid w:val="0078205B"/>
    <w:rsid w:val="00791D9F"/>
    <w:rsid w:val="00792844"/>
    <w:rsid w:val="007948CC"/>
    <w:rsid w:val="00795681"/>
    <w:rsid w:val="0079597F"/>
    <w:rsid w:val="00796BA2"/>
    <w:rsid w:val="00796C55"/>
    <w:rsid w:val="00797CBF"/>
    <w:rsid w:val="007A02AF"/>
    <w:rsid w:val="007A39BB"/>
    <w:rsid w:val="007A5E25"/>
    <w:rsid w:val="007A7E24"/>
    <w:rsid w:val="007B1E19"/>
    <w:rsid w:val="007B2387"/>
    <w:rsid w:val="007B3A9F"/>
    <w:rsid w:val="007B3B81"/>
    <w:rsid w:val="007B5BF2"/>
    <w:rsid w:val="007C3E25"/>
    <w:rsid w:val="007C68D7"/>
    <w:rsid w:val="007D144A"/>
    <w:rsid w:val="007D3FFA"/>
    <w:rsid w:val="007E15CA"/>
    <w:rsid w:val="007E165B"/>
    <w:rsid w:val="007E3C3C"/>
    <w:rsid w:val="007E3D0B"/>
    <w:rsid w:val="007E3D12"/>
    <w:rsid w:val="007E5AA1"/>
    <w:rsid w:val="007E71A1"/>
    <w:rsid w:val="007F1BF9"/>
    <w:rsid w:val="007F4037"/>
    <w:rsid w:val="007F42E6"/>
    <w:rsid w:val="007F68E3"/>
    <w:rsid w:val="00811150"/>
    <w:rsid w:val="00814EB6"/>
    <w:rsid w:val="008154D2"/>
    <w:rsid w:val="00820230"/>
    <w:rsid w:val="00822237"/>
    <w:rsid w:val="00823EC7"/>
    <w:rsid w:val="0083101D"/>
    <w:rsid w:val="008338C0"/>
    <w:rsid w:val="0083626B"/>
    <w:rsid w:val="00842806"/>
    <w:rsid w:val="008455F9"/>
    <w:rsid w:val="00851704"/>
    <w:rsid w:val="008530C3"/>
    <w:rsid w:val="0085336B"/>
    <w:rsid w:val="00853BC5"/>
    <w:rsid w:val="00854036"/>
    <w:rsid w:val="00854F0D"/>
    <w:rsid w:val="00857A99"/>
    <w:rsid w:val="0086071E"/>
    <w:rsid w:val="0086484B"/>
    <w:rsid w:val="00865C63"/>
    <w:rsid w:val="00866D05"/>
    <w:rsid w:val="00867625"/>
    <w:rsid w:val="00867DD7"/>
    <w:rsid w:val="00870C8A"/>
    <w:rsid w:val="00871777"/>
    <w:rsid w:val="00872340"/>
    <w:rsid w:val="00873A47"/>
    <w:rsid w:val="00876C50"/>
    <w:rsid w:val="00876E74"/>
    <w:rsid w:val="008805C5"/>
    <w:rsid w:val="00890C5B"/>
    <w:rsid w:val="0089103B"/>
    <w:rsid w:val="00891C7B"/>
    <w:rsid w:val="00892C0E"/>
    <w:rsid w:val="008938F2"/>
    <w:rsid w:val="00894204"/>
    <w:rsid w:val="00894DBC"/>
    <w:rsid w:val="00897E5C"/>
    <w:rsid w:val="008A0CA8"/>
    <w:rsid w:val="008A2D4C"/>
    <w:rsid w:val="008A2F40"/>
    <w:rsid w:val="008A79BE"/>
    <w:rsid w:val="008B058E"/>
    <w:rsid w:val="008B47F8"/>
    <w:rsid w:val="008B611C"/>
    <w:rsid w:val="008B7904"/>
    <w:rsid w:val="008B7EA3"/>
    <w:rsid w:val="008C0B51"/>
    <w:rsid w:val="008C3E73"/>
    <w:rsid w:val="008C45A1"/>
    <w:rsid w:val="008C75EF"/>
    <w:rsid w:val="008D2554"/>
    <w:rsid w:val="008D3243"/>
    <w:rsid w:val="008D4D5D"/>
    <w:rsid w:val="008E286F"/>
    <w:rsid w:val="008E6287"/>
    <w:rsid w:val="008E7F11"/>
    <w:rsid w:val="008F1787"/>
    <w:rsid w:val="008F21F9"/>
    <w:rsid w:val="008F3138"/>
    <w:rsid w:val="00902A85"/>
    <w:rsid w:val="00903AE5"/>
    <w:rsid w:val="00905793"/>
    <w:rsid w:val="009065E7"/>
    <w:rsid w:val="00914185"/>
    <w:rsid w:val="00916CCB"/>
    <w:rsid w:val="00927AD9"/>
    <w:rsid w:val="00930D26"/>
    <w:rsid w:val="00934EBC"/>
    <w:rsid w:val="009373B3"/>
    <w:rsid w:val="009406C1"/>
    <w:rsid w:val="009458CC"/>
    <w:rsid w:val="0094644C"/>
    <w:rsid w:val="00947E19"/>
    <w:rsid w:val="0095411C"/>
    <w:rsid w:val="00955DB5"/>
    <w:rsid w:val="0095740B"/>
    <w:rsid w:val="00960463"/>
    <w:rsid w:val="00960A2E"/>
    <w:rsid w:val="00962FA0"/>
    <w:rsid w:val="0096396D"/>
    <w:rsid w:val="00967BEF"/>
    <w:rsid w:val="009709BA"/>
    <w:rsid w:val="00970F78"/>
    <w:rsid w:val="00971F80"/>
    <w:rsid w:val="00973435"/>
    <w:rsid w:val="009764CD"/>
    <w:rsid w:val="00981875"/>
    <w:rsid w:val="009822D3"/>
    <w:rsid w:val="00982776"/>
    <w:rsid w:val="009837D1"/>
    <w:rsid w:val="00983FEA"/>
    <w:rsid w:val="00986533"/>
    <w:rsid w:val="00995AFA"/>
    <w:rsid w:val="009A2076"/>
    <w:rsid w:val="009A4D53"/>
    <w:rsid w:val="009A5C1F"/>
    <w:rsid w:val="009B1AAC"/>
    <w:rsid w:val="009B3274"/>
    <w:rsid w:val="009C2A3A"/>
    <w:rsid w:val="009C3231"/>
    <w:rsid w:val="009C403C"/>
    <w:rsid w:val="009C4C19"/>
    <w:rsid w:val="009C6D77"/>
    <w:rsid w:val="009D3C3D"/>
    <w:rsid w:val="009D61FD"/>
    <w:rsid w:val="009D65F5"/>
    <w:rsid w:val="009D7559"/>
    <w:rsid w:val="009E72D1"/>
    <w:rsid w:val="009F1F81"/>
    <w:rsid w:val="009F1FAE"/>
    <w:rsid w:val="00A00020"/>
    <w:rsid w:val="00A00ACF"/>
    <w:rsid w:val="00A01D2F"/>
    <w:rsid w:val="00A0514C"/>
    <w:rsid w:val="00A0776C"/>
    <w:rsid w:val="00A10F14"/>
    <w:rsid w:val="00A11879"/>
    <w:rsid w:val="00A16B1F"/>
    <w:rsid w:val="00A16B7A"/>
    <w:rsid w:val="00A16CAB"/>
    <w:rsid w:val="00A16CE4"/>
    <w:rsid w:val="00A22339"/>
    <w:rsid w:val="00A232E8"/>
    <w:rsid w:val="00A2562E"/>
    <w:rsid w:val="00A303BB"/>
    <w:rsid w:val="00A31B2F"/>
    <w:rsid w:val="00A31C6A"/>
    <w:rsid w:val="00A31E60"/>
    <w:rsid w:val="00A33B07"/>
    <w:rsid w:val="00A44206"/>
    <w:rsid w:val="00A44A3A"/>
    <w:rsid w:val="00A451CE"/>
    <w:rsid w:val="00A46EF7"/>
    <w:rsid w:val="00A47F80"/>
    <w:rsid w:val="00A51425"/>
    <w:rsid w:val="00A52455"/>
    <w:rsid w:val="00A537C7"/>
    <w:rsid w:val="00A55D3D"/>
    <w:rsid w:val="00A56E3F"/>
    <w:rsid w:val="00A57098"/>
    <w:rsid w:val="00A60811"/>
    <w:rsid w:val="00A6174F"/>
    <w:rsid w:val="00A620C6"/>
    <w:rsid w:val="00A6282D"/>
    <w:rsid w:val="00A629F5"/>
    <w:rsid w:val="00A62F35"/>
    <w:rsid w:val="00A66646"/>
    <w:rsid w:val="00A66F01"/>
    <w:rsid w:val="00A70A07"/>
    <w:rsid w:val="00A73CED"/>
    <w:rsid w:val="00A76193"/>
    <w:rsid w:val="00A77DC0"/>
    <w:rsid w:val="00A826A5"/>
    <w:rsid w:val="00A82889"/>
    <w:rsid w:val="00A867A4"/>
    <w:rsid w:val="00A868D8"/>
    <w:rsid w:val="00A86EE5"/>
    <w:rsid w:val="00A8768D"/>
    <w:rsid w:val="00A94EDB"/>
    <w:rsid w:val="00AA0389"/>
    <w:rsid w:val="00AA0CBA"/>
    <w:rsid w:val="00AA139C"/>
    <w:rsid w:val="00AA509E"/>
    <w:rsid w:val="00AA6E33"/>
    <w:rsid w:val="00AB179F"/>
    <w:rsid w:val="00AB1AFD"/>
    <w:rsid w:val="00AB3FD8"/>
    <w:rsid w:val="00AB53E9"/>
    <w:rsid w:val="00AB665F"/>
    <w:rsid w:val="00AB7486"/>
    <w:rsid w:val="00AC014B"/>
    <w:rsid w:val="00AC189D"/>
    <w:rsid w:val="00AC5DEC"/>
    <w:rsid w:val="00AC7E28"/>
    <w:rsid w:val="00AC7F39"/>
    <w:rsid w:val="00AD04D8"/>
    <w:rsid w:val="00AD0643"/>
    <w:rsid w:val="00AD130B"/>
    <w:rsid w:val="00AD2FA9"/>
    <w:rsid w:val="00AD4ACA"/>
    <w:rsid w:val="00AD51D3"/>
    <w:rsid w:val="00AD5F30"/>
    <w:rsid w:val="00AD63B6"/>
    <w:rsid w:val="00AE3CD7"/>
    <w:rsid w:val="00AE46B3"/>
    <w:rsid w:val="00AE47C4"/>
    <w:rsid w:val="00AE6299"/>
    <w:rsid w:val="00AE7223"/>
    <w:rsid w:val="00AE7CFD"/>
    <w:rsid w:val="00AF232D"/>
    <w:rsid w:val="00B013F3"/>
    <w:rsid w:val="00B03213"/>
    <w:rsid w:val="00B05076"/>
    <w:rsid w:val="00B10470"/>
    <w:rsid w:val="00B1223A"/>
    <w:rsid w:val="00B14B69"/>
    <w:rsid w:val="00B226C8"/>
    <w:rsid w:val="00B23093"/>
    <w:rsid w:val="00B23766"/>
    <w:rsid w:val="00B23C73"/>
    <w:rsid w:val="00B31D03"/>
    <w:rsid w:val="00B3322A"/>
    <w:rsid w:val="00B35E3C"/>
    <w:rsid w:val="00B36004"/>
    <w:rsid w:val="00B3641C"/>
    <w:rsid w:val="00B401D4"/>
    <w:rsid w:val="00B474A6"/>
    <w:rsid w:val="00B52FE7"/>
    <w:rsid w:val="00B5307F"/>
    <w:rsid w:val="00B53335"/>
    <w:rsid w:val="00B55133"/>
    <w:rsid w:val="00B6127D"/>
    <w:rsid w:val="00B63A91"/>
    <w:rsid w:val="00B66DCD"/>
    <w:rsid w:val="00B6723A"/>
    <w:rsid w:val="00B73D18"/>
    <w:rsid w:val="00B750F6"/>
    <w:rsid w:val="00B7637C"/>
    <w:rsid w:val="00B80B70"/>
    <w:rsid w:val="00B80BF1"/>
    <w:rsid w:val="00B80C53"/>
    <w:rsid w:val="00B812C5"/>
    <w:rsid w:val="00B815DB"/>
    <w:rsid w:val="00B871C2"/>
    <w:rsid w:val="00B87B06"/>
    <w:rsid w:val="00B90582"/>
    <w:rsid w:val="00B92E46"/>
    <w:rsid w:val="00B94B17"/>
    <w:rsid w:val="00B94C77"/>
    <w:rsid w:val="00B97AA3"/>
    <w:rsid w:val="00BA031F"/>
    <w:rsid w:val="00BA3018"/>
    <w:rsid w:val="00BA388F"/>
    <w:rsid w:val="00BA44AA"/>
    <w:rsid w:val="00BA5ECF"/>
    <w:rsid w:val="00BB46DF"/>
    <w:rsid w:val="00BB5B4D"/>
    <w:rsid w:val="00BC7491"/>
    <w:rsid w:val="00BD11BF"/>
    <w:rsid w:val="00BD194B"/>
    <w:rsid w:val="00BD6612"/>
    <w:rsid w:val="00BD7E0F"/>
    <w:rsid w:val="00BD7F1D"/>
    <w:rsid w:val="00BE06D4"/>
    <w:rsid w:val="00BE33C7"/>
    <w:rsid w:val="00BE3703"/>
    <w:rsid w:val="00BE4EEB"/>
    <w:rsid w:val="00BE57BA"/>
    <w:rsid w:val="00BE690E"/>
    <w:rsid w:val="00BF1D8A"/>
    <w:rsid w:val="00BF3F41"/>
    <w:rsid w:val="00BF5A72"/>
    <w:rsid w:val="00C1077E"/>
    <w:rsid w:val="00C11099"/>
    <w:rsid w:val="00C12BA1"/>
    <w:rsid w:val="00C12ECD"/>
    <w:rsid w:val="00C13E55"/>
    <w:rsid w:val="00C14CB8"/>
    <w:rsid w:val="00C1670E"/>
    <w:rsid w:val="00C20D06"/>
    <w:rsid w:val="00C23874"/>
    <w:rsid w:val="00C242BF"/>
    <w:rsid w:val="00C31B6B"/>
    <w:rsid w:val="00C34DB6"/>
    <w:rsid w:val="00C3615B"/>
    <w:rsid w:val="00C4283D"/>
    <w:rsid w:val="00C4463A"/>
    <w:rsid w:val="00C45A9F"/>
    <w:rsid w:val="00C46E09"/>
    <w:rsid w:val="00C51548"/>
    <w:rsid w:val="00C52C26"/>
    <w:rsid w:val="00C55D2E"/>
    <w:rsid w:val="00C55D48"/>
    <w:rsid w:val="00C55FBB"/>
    <w:rsid w:val="00C60454"/>
    <w:rsid w:val="00C664F1"/>
    <w:rsid w:val="00C73867"/>
    <w:rsid w:val="00C73D59"/>
    <w:rsid w:val="00C740B9"/>
    <w:rsid w:val="00C7460F"/>
    <w:rsid w:val="00C80B9B"/>
    <w:rsid w:val="00C81AB2"/>
    <w:rsid w:val="00C835AF"/>
    <w:rsid w:val="00C86E3A"/>
    <w:rsid w:val="00C90BA2"/>
    <w:rsid w:val="00C91EC5"/>
    <w:rsid w:val="00C931C9"/>
    <w:rsid w:val="00C93D00"/>
    <w:rsid w:val="00C9448A"/>
    <w:rsid w:val="00C95F31"/>
    <w:rsid w:val="00C97832"/>
    <w:rsid w:val="00CA25C8"/>
    <w:rsid w:val="00CA2C20"/>
    <w:rsid w:val="00CA3E5E"/>
    <w:rsid w:val="00CA5553"/>
    <w:rsid w:val="00CA6B74"/>
    <w:rsid w:val="00CB2C74"/>
    <w:rsid w:val="00CB6D48"/>
    <w:rsid w:val="00CB7A8C"/>
    <w:rsid w:val="00CC3980"/>
    <w:rsid w:val="00CC7F45"/>
    <w:rsid w:val="00CD0277"/>
    <w:rsid w:val="00CD0722"/>
    <w:rsid w:val="00CD0D22"/>
    <w:rsid w:val="00CD14C5"/>
    <w:rsid w:val="00CD1C83"/>
    <w:rsid w:val="00CD5286"/>
    <w:rsid w:val="00CD670D"/>
    <w:rsid w:val="00CD7739"/>
    <w:rsid w:val="00CE186B"/>
    <w:rsid w:val="00CE7364"/>
    <w:rsid w:val="00CF27A5"/>
    <w:rsid w:val="00CF48DA"/>
    <w:rsid w:val="00CF4FEE"/>
    <w:rsid w:val="00CF6660"/>
    <w:rsid w:val="00D11305"/>
    <w:rsid w:val="00D11E03"/>
    <w:rsid w:val="00D12793"/>
    <w:rsid w:val="00D14D4E"/>
    <w:rsid w:val="00D17825"/>
    <w:rsid w:val="00D2133D"/>
    <w:rsid w:val="00D21F14"/>
    <w:rsid w:val="00D23DEC"/>
    <w:rsid w:val="00D24B7E"/>
    <w:rsid w:val="00D2506D"/>
    <w:rsid w:val="00D25A53"/>
    <w:rsid w:val="00D2775C"/>
    <w:rsid w:val="00D30B30"/>
    <w:rsid w:val="00D33FBE"/>
    <w:rsid w:val="00D34FCC"/>
    <w:rsid w:val="00D364BB"/>
    <w:rsid w:val="00D36C6A"/>
    <w:rsid w:val="00D42B18"/>
    <w:rsid w:val="00D47B64"/>
    <w:rsid w:val="00D528E6"/>
    <w:rsid w:val="00D53E3D"/>
    <w:rsid w:val="00D60A46"/>
    <w:rsid w:val="00D61250"/>
    <w:rsid w:val="00D61873"/>
    <w:rsid w:val="00D64C91"/>
    <w:rsid w:val="00D6511F"/>
    <w:rsid w:val="00D665FC"/>
    <w:rsid w:val="00D70F2A"/>
    <w:rsid w:val="00D718D9"/>
    <w:rsid w:val="00D740F1"/>
    <w:rsid w:val="00D747F2"/>
    <w:rsid w:val="00D75417"/>
    <w:rsid w:val="00D76D46"/>
    <w:rsid w:val="00D77CCC"/>
    <w:rsid w:val="00D81231"/>
    <w:rsid w:val="00D81804"/>
    <w:rsid w:val="00D93DC6"/>
    <w:rsid w:val="00D9570A"/>
    <w:rsid w:val="00D95ABD"/>
    <w:rsid w:val="00DA0656"/>
    <w:rsid w:val="00DA0CF6"/>
    <w:rsid w:val="00DA4A31"/>
    <w:rsid w:val="00DA632E"/>
    <w:rsid w:val="00DB0B4D"/>
    <w:rsid w:val="00DB4D18"/>
    <w:rsid w:val="00DB604A"/>
    <w:rsid w:val="00DC3017"/>
    <w:rsid w:val="00DC4B1C"/>
    <w:rsid w:val="00DC6584"/>
    <w:rsid w:val="00DC67B6"/>
    <w:rsid w:val="00DD041E"/>
    <w:rsid w:val="00DD1452"/>
    <w:rsid w:val="00DD24F7"/>
    <w:rsid w:val="00DD7CBA"/>
    <w:rsid w:val="00DE1BC4"/>
    <w:rsid w:val="00DE410D"/>
    <w:rsid w:val="00DE5171"/>
    <w:rsid w:val="00DE6084"/>
    <w:rsid w:val="00DF193F"/>
    <w:rsid w:val="00DF2795"/>
    <w:rsid w:val="00DF37C4"/>
    <w:rsid w:val="00DF4F1D"/>
    <w:rsid w:val="00DF663A"/>
    <w:rsid w:val="00DF6B13"/>
    <w:rsid w:val="00DF6E4B"/>
    <w:rsid w:val="00E21B29"/>
    <w:rsid w:val="00E21B3A"/>
    <w:rsid w:val="00E22525"/>
    <w:rsid w:val="00E2311F"/>
    <w:rsid w:val="00E24030"/>
    <w:rsid w:val="00E24560"/>
    <w:rsid w:val="00E257E9"/>
    <w:rsid w:val="00E27D56"/>
    <w:rsid w:val="00E31444"/>
    <w:rsid w:val="00E32B45"/>
    <w:rsid w:val="00E33860"/>
    <w:rsid w:val="00E3580A"/>
    <w:rsid w:val="00E376A2"/>
    <w:rsid w:val="00E37F88"/>
    <w:rsid w:val="00E40234"/>
    <w:rsid w:val="00E40421"/>
    <w:rsid w:val="00E408B7"/>
    <w:rsid w:val="00E4324D"/>
    <w:rsid w:val="00E44A73"/>
    <w:rsid w:val="00E4614B"/>
    <w:rsid w:val="00E530D0"/>
    <w:rsid w:val="00E531DF"/>
    <w:rsid w:val="00E53F3A"/>
    <w:rsid w:val="00E54857"/>
    <w:rsid w:val="00E55A03"/>
    <w:rsid w:val="00E55D88"/>
    <w:rsid w:val="00E57F28"/>
    <w:rsid w:val="00E61634"/>
    <w:rsid w:val="00E62254"/>
    <w:rsid w:val="00E629C9"/>
    <w:rsid w:val="00E63736"/>
    <w:rsid w:val="00E640F2"/>
    <w:rsid w:val="00E64BCE"/>
    <w:rsid w:val="00E64E65"/>
    <w:rsid w:val="00E66217"/>
    <w:rsid w:val="00E664DB"/>
    <w:rsid w:val="00E70786"/>
    <w:rsid w:val="00E71080"/>
    <w:rsid w:val="00E71196"/>
    <w:rsid w:val="00E7120F"/>
    <w:rsid w:val="00E72BA4"/>
    <w:rsid w:val="00E74860"/>
    <w:rsid w:val="00E750F9"/>
    <w:rsid w:val="00E77AD4"/>
    <w:rsid w:val="00E80551"/>
    <w:rsid w:val="00E81C12"/>
    <w:rsid w:val="00E82C67"/>
    <w:rsid w:val="00E83FED"/>
    <w:rsid w:val="00E8591B"/>
    <w:rsid w:val="00E90A40"/>
    <w:rsid w:val="00E910C7"/>
    <w:rsid w:val="00E910EF"/>
    <w:rsid w:val="00E910FA"/>
    <w:rsid w:val="00EA09B1"/>
    <w:rsid w:val="00EA1FE5"/>
    <w:rsid w:val="00EA2572"/>
    <w:rsid w:val="00EA4DB2"/>
    <w:rsid w:val="00EA64BA"/>
    <w:rsid w:val="00EB50E8"/>
    <w:rsid w:val="00EB6FA8"/>
    <w:rsid w:val="00EC2662"/>
    <w:rsid w:val="00ED16B9"/>
    <w:rsid w:val="00ED5C76"/>
    <w:rsid w:val="00ED66D7"/>
    <w:rsid w:val="00ED6F0E"/>
    <w:rsid w:val="00EE0F1A"/>
    <w:rsid w:val="00EE1171"/>
    <w:rsid w:val="00EE29A8"/>
    <w:rsid w:val="00EE3080"/>
    <w:rsid w:val="00EE3146"/>
    <w:rsid w:val="00EE3778"/>
    <w:rsid w:val="00EF05CB"/>
    <w:rsid w:val="00EF275C"/>
    <w:rsid w:val="00EF41EE"/>
    <w:rsid w:val="00EF61CF"/>
    <w:rsid w:val="00EF652E"/>
    <w:rsid w:val="00EF683B"/>
    <w:rsid w:val="00EF7165"/>
    <w:rsid w:val="00F00A6F"/>
    <w:rsid w:val="00F014F4"/>
    <w:rsid w:val="00F047D3"/>
    <w:rsid w:val="00F048F2"/>
    <w:rsid w:val="00F060EB"/>
    <w:rsid w:val="00F067DE"/>
    <w:rsid w:val="00F06E9A"/>
    <w:rsid w:val="00F13B59"/>
    <w:rsid w:val="00F1633B"/>
    <w:rsid w:val="00F17336"/>
    <w:rsid w:val="00F17532"/>
    <w:rsid w:val="00F21190"/>
    <w:rsid w:val="00F229F5"/>
    <w:rsid w:val="00F268A0"/>
    <w:rsid w:val="00F344D8"/>
    <w:rsid w:val="00F3747A"/>
    <w:rsid w:val="00F4102D"/>
    <w:rsid w:val="00F412FD"/>
    <w:rsid w:val="00F41A64"/>
    <w:rsid w:val="00F41F6A"/>
    <w:rsid w:val="00F43CF2"/>
    <w:rsid w:val="00F43FE9"/>
    <w:rsid w:val="00F472AF"/>
    <w:rsid w:val="00F527D8"/>
    <w:rsid w:val="00F5323D"/>
    <w:rsid w:val="00F56B9B"/>
    <w:rsid w:val="00F574CA"/>
    <w:rsid w:val="00F6161E"/>
    <w:rsid w:val="00F64217"/>
    <w:rsid w:val="00F728BA"/>
    <w:rsid w:val="00F76621"/>
    <w:rsid w:val="00F77D5F"/>
    <w:rsid w:val="00F81D84"/>
    <w:rsid w:val="00F92802"/>
    <w:rsid w:val="00F935AF"/>
    <w:rsid w:val="00F94141"/>
    <w:rsid w:val="00F94C4D"/>
    <w:rsid w:val="00FA25B2"/>
    <w:rsid w:val="00FA28DE"/>
    <w:rsid w:val="00FA437A"/>
    <w:rsid w:val="00FB0309"/>
    <w:rsid w:val="00FB4287"/>
    <w:rsid w:val="00FB58DD"/>
    <w:rsid w:val="00FB65B9"/>
    <w:rsid w:val="00FB6A8A"/>
    <w:rsid w:val="00FB6F75"/>
    <w:rsid w:val="00FC0E3F"/>
    <w:rsid w:val="00FC6DF9"/>
    <w:rsid w:val="00FD382E"/>
    <w:rsid w:val="00FD3E61"/>
    <w:rsid w:val="00FD4C41"/>
    <w:rsid w:val="00FD7193"/>
    <w:rsid w:val="00FE0CE6"/>
    <w:rsid w:val="00FE2086"/>
    <w:rsid w:val="00FE4C6F"/>
    <w:rsid w:val="00FF02AA"/>
    <w:rsid w:val="00FF4075"/>
    <w:rsid w:val="00FF5361"/>
    <w:rsid w:val="00FF602E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A0AAF5F-9E6C-41DE-B22E-B2308BA9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nhideWhenUsed="1"/>
    <w:lsdException w:name="Strong" w:uiPriority="0" w:qFormat="1"/>
    <w:lsdException w:name="Emphasis" w:uiPriority="20" w:qFormat="1"/>
    <w:lsdException w:name="Normal (Web)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39BB"/>
    <w:pPr>
      <w:widowControl w:val="0"/>
      <w:snapToGrid w:val="0"/>
      <w:spacing w:line="300" w:lineRule="auto"/>
      <w:ind w:firstLine="720"/>
      <w:jc w:val="both"/>
    </w:pPr>
    <w:rPr>
      <w:rFonts w:cs="Times New Roman"/>
      <w:sz w:val="22"/>
    </w:rPr>
  </w:style>
  <w:style w:type="paragraph" w:styleId="10">
    <w:name w:val="heading 1"/>
    <w:basedOn w:val="a"/>
    <w:next w:val="a"/>
    <w:link w:val="11"/>
    <w:uiPriority w:val="9"/>
    <w:qFormat/>
    <w:rsid w:val="00FF4075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4F7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77CCC"/>
    <w:pPr>
      <w:keepNext/>
      <w:widowControl/>
      <w:snapToGrid/>
      <w:spacing w:line="240" w:lineRule="auto"/>
      <w:ind w:left="708" w:firstLine="708"/>
      <w:jc w:val="left"/>
      <w:outlineLvl w:val="3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099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FF4075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D24F7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D77CCC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11099"/>
    <w:rPr>
      <w:rFonts w:asciiTheme="majorHAnsi" w:eastAsiaTheme="majorEastAsia" w:hAnsiTheme="majorHAnsi" w:cs="Times New Roman"/>
      <w:i/>
      <w:iCs/>
      <w:color w:val="243F60" w:themeColor="accent1" w:themeShade="7F"/>
      <w:sz w:val="22"/>
    </w:rPr>
  </w:style>
  <w:style w:type="table" w:styleId="a3">
    <w:name w:val="Table Grid"/>
    <w:basedOn w:val="a1"/>
    <w:uiPriority w:val="59"/>
    <w:rsid w:val="008B058E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E47C4"/>
    <w:pPr>
      <w:widowControl/>
      <w:tabs>
        <w:tab w:val="center" w:pos="4677"/>
        <w:tab w:val="right" w:pos="9355"/>
      </w:tabs>
      <w:snapToGrid/>
      <w:spacing w:line="240" w:lineRule="auto"/>
      <w:ind w:firstLine="0"/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AE47C4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E47C4"/>
    <w:pPr>
      <w:widowControl/>
      <w:tabs>
        <w:tab w:val="center" w:pos="4677"/>
        <w:tab w:val="right" w:pos="9355"/>
      </w:tabs>
      <w:snapToGrid/>
      <w:spacing w:line="240" w:lineRule="auto"/>
      <w:ind w:firstLine="0"/>
      <w:jc w:val="left"/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AE47C4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811150"/>
    <w:pPr>
      <w:widowControl/>
      <w:snapToGrid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rsid w:val="001E122B"/>
    <w:pPr>
      <w:widowControl/>
      <w:snapToGrid/>
      <w:spacing w:line="240" w:lineRule="auto"/>
      <w:ind w:firstLine="0"/>
    </w:pPr>
    <w:rPr>
      <w:sz w:val="24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165BC"/>
    <w:pPr>
      <w:widowControl/>
      <w:snapToGrid/>
      <w:spacing w:after="120" w:line="480" w:lineRule="auto"/>
      <w:ind w:firstLine="0"/>
      <w:jc w:val="left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165B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3E3283"/>
    <w:pPr>
      <w:widowControl/>
      <w:snapToGrid/>
      <w:spacing w:after="200" w:line="276" w:lineRule="auto"/>
      <w:ind w:left="720" w:firstLine="0"/>
      <w:jc w:val="left"/>
    </w:pPr>
    <w:rPr>
      <w:szCs w:val="22"/>
      <w:lang w:eastAsia="en-US"/>
    </w:rPr>
  </w:style>
  <w:style w:type="character" w:styleId="ad">
    <w:name w:val="Hyperlink"/>
    <w:basedOn w:val="a0"/>
    <w:uiPriority w:val="99"/>
    <w:rsid w:val="00DD1452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unhideWhenUsed/>
    <w:rsid w:val="003E3283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12">
    <w:name w:val="Заг1 Полож Знак"/>
    <w:link w:val="13"/>
    <w:locked/>
    <w:rsid w:val="003E3283"/>
    <w:rPr>
      <w:rFonts w:ascii="Times New Roman" w:hAnsi="Times New Roman"/>
      <w:sz w:val="32"/>
    </w:rPr>
  </w:style>
  <w:style w:type="paragraph" w:customStyle="1" w:styleId="13">
    <w:name w:val="Заг1 Полож"/>
    <w:basedOn w:val="a"/>
    <w:link w:val="12"/>
    <w:rsid w:val="003E3283"/>
    <w:pPr>
      <w:suppressAutoHyphens/>
      <w:snapToGrid/>
      <w:spacing w:line="240" w:lineRule="auto"/>
      <w:ind w:left="454" w:right="454" w:firstLine="0"/>
      <w:jc w:val="center"/>
    </w:pPr>
    <w:rPr>
      <w:sz w:val="32"/>
      <w:szCs w:val="32"/>
    </w:rPr>
  </w:style>
  <w:style w:type="character" w:styleId="af">
    <w:name w:val="Strong"/>
    <w:basedOn w:val="a0"/>
    <w:uiPriority w:val="22"/>
    <w:qFormat/>
    <w:rsid w:val="003E3283"/>
    <w:rPr>
      <w:rFonts w:cs="Times New Roman"/>
      <w:b/>
      <w:bCs/>
    </w:rPr>
  </w:style>
  <w:style w:type="character" w:customStyle="1" w:styleId="af0">
    <w:name w:val="Основной текст_"/>
    <w:link w:val="3"/>
    <w:locked/>
    <w:rsid w:val="00DD24F7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DD24F7"/>
    <w:pPr>
      <w:widowControl/>
      <w:shd w:val="clear" w:color="auto" w:fill="FFFFFF"/>
      <w:snapToGrid/>
      <w:spacing w:line="322" w:lineRule="exact"/>
      <w:ind w:firstLine="0"/>
      <w:jc w:val="left"/>
    </w:pPr>
    <w:rPr>
      <w:rFonts w:cs="Calibri"/>
      <w:sz w:val="27"/>
      <w:szCs w:val="27"/>
    </w:rPr>
  </w:style>
  <w:style w:type="table" w:customStyle="1" w:styleId="14">
    <w:name w:val="Сетка таблицы1"/>
    <w:basedOn w:val="a1"/>
    <w:next w:val="a3"/>
    <w:uiPriority w:val="59"/>
    <w:rsid w:val="00EB50E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1E7A7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3"/>
    <w:uiPriority w:val="59"/>
    <w:rsid w:val="00CF4FEE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BD194B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сборн1"/>
    <w:basedOn w:val="aa"/>
    <w:autoRedefine/>
    <w:rsid w:val="00FF4075"/>
    <w:pPr>
      <w:numPr>
        <w:numId w:val="1"/>
      </w:numPr>
    </w:pPr>
    <w:rPr>
      <w:b/>
      <w:szCs w:val="24"/>
    </w:rPr>
  </w:style>
  <w:style w:type="table" w:customStyle="1" w:styleId="5">
    <w:name w:val="Сетка таблицы5"/>
    <w:basedOn w:val="a1"/>
    <w:next w:val="a3"/>
    <w:uiPriority w:val="59"/>
    <w:rsid w:val="00AD130B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0C6ED5"/>
    <w:rPr>
      <w:rFonts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A2562E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C11099"/>
    <w:rPr>
      <w:rFonts w:asciiTheme="minorHAnsi" w:eastAsiaTheme="minorEastAsia" w:hAnsiTheme="minorHAnsi" w:cs="Times New Roman"/>
      <w:sz w:val="22"/>
      <w:szCs w:val="22"/>
    </w:rPr>
  </w:style>
  <w:style w:type="paragraph" w:styleId="af2">
    <w:name w:val="Plain Text"/>
    <w:basedOn w:val="a"/>
    <w:link w:val="af3"/>
    <w:uiPriority w:val="99"/>
    <w:rsid w:val="00B812C5"/>
    <w:pPr>
      <w:widowControl/>
      <w:overflowPunct w:val="0"/>
      <w:autoSpaceDE w:val="0"/>
      <w:autoSpaceDN w:val="0"/>
      <w:adjustRightInd w:val="0"/>
      <w:snapToGrid/>
      <w:spacing w:line="240" w:lineRule="auto"/>
      <w:ind w:firstLine="0"/>
      <w:jc w:val="left"/>
      <w:textAlignment w:val="baseline"/>
    </w:pPr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B812C5"/>
    <w:rPr>
      <w:rFonts w:ascii="Courier New" w:hAnsi="Courier New" w:cs="Times New Roman"/>
    </w:rPr>
  </w:style>
  <w:style w:type="character" w:styleId="af4">
    <w:name w:val="FollowedHyperlink"/>
    <w:basedOn w:val="a0"/>
    <w:uiPriority w:val="99"/>
    <w:unhideWhenUsed/>
    <w:rsid w:val="00E74860"/>
    <w:rPr>
      <w:color w:val="1155CC"/>
      <w:u w:val="single"/>
    </w:rPr>
  </w:style>
  <w:style w:type="paragraph" w:customStyle="1" w:styleId="xl65">
    <w:name w:val="xl65"/>
    <w:basedOn w:val="a"/>
    <w:rsid w:val="00E74860"/>
    <w:pPr>
      <w:widowControl/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E748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rsid w:val="00E748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E748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74860"/>
    <w:pPr>
      <w:widowControl/>
      <w:snapToGri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E748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E748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72">
    <w:name w:val="xl72"/>
    <w:basedOn w:val="a"/>
    <w:rsid w:val="00CA2C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CA2C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5115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"/>
    <w:rsid w:val="0051152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511526"/>
    <w:pPr>
      <w:widowControl/>
      <w:snapToGrid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a"/>
    <w:rsid w:val="00E64BCE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E64BCE"/>
    <w:pPr>
      <w:widowControl/>
      <w:shd w:val="clear" w:color="000000" w:fill="FF0000"/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rsid w:val="00E64BCE"/>
    <w:pPr>
      <w:widowControl/>
      <w:shd w:val="clear" w:color="000000" w:fill="FF66FF"/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rsid w:val="00E64BCE"/>
    <w:pPr>
      <w:widowControl/>
      <w:shd w:val="clear" w:color="000000" w:fill="FF66FF"/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rsid w:val="00E64BCE"/>
    <w:pPr>
      <w:widowControl/>
      <w:shd w:val="clear" w:color="000000" w:fill="FF66FF"/>
      <w:snapToGrid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E64BCE"/>
    <w:pPr>
      <w:widowControl/>
      <w:shd w:val="clear" w:color="000000" w:fill="92D050"/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rsid w:val="00E64BCE"/>
    <w:pPr>
      <w:widowControl/>
      <w:shd w:val="clear" w:color="00FF00" w:fill="92D050"/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3">
    <w:name w:val="xl83"/>
    <w:basedOn w:val="a"/>
    <w:rsid w:val="00E64BCE"/>
    <w:pPr>
      <w:widowControl/>
      <w:shd w:val="clear" w:color="00FF00" w:fill="92D050"/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rsid w:val="00E64BCE"/>
    <w:pPr>
      <w:widowControl/>
      <w:shd w:val="clear" w:color="000000" w:fill="FF0000"/>
      <w:snapToGrid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E64BCE"/>
    <w:pPr>
      <w:widowControl/>
      <w:shd w:val="clear" w:color="000000" w:fill="92D050"/>
      <w:snapToGrid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E64BCE"/>
    <w:pPr>
      <w:widowControl/>
      <w:shd w:val="clear" w:color="000000" w:fill="92D050"/>
      <w:snapToGrid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E64BCE"/>
    <w:pPr>
      <w:widowControl/>
      <w:shd w:val="clear" w:color="000000" w:fill="92D050"/>
      <w:snapToGrid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E64BCE"/>
    <w:pPr>
      <w:widowControl/>
      <w:shd w:val="clear" w:color="000000" w:fill="FFFF00"/>
      <w:snapToGrid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E64BCE"/>
    <w:pPr>
      <w:widowControl/>
      <w:shd w:val="clear" w:color="000000" w:fill="FFFF00"/>
      <w:snapToGrid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E64BCE"/>
    <w:pPr>
      <w:widowControl/>
      <w:shd w:val="clear" w:color="000000" w:fill="FFFF00"/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rsid w:val="00E64BCE"/>
    <w:pPr>
      <w:widowControl/>
      <w:shd w:val="clear" w:color="00FF00" w:fill="FFFF00"/>
      <w:snapToGrid/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77;&#1082;&#1088;&#1077;&#1090;&#1072;&#1088;&#1100;\&#1056;&#1072;&#1073;&#1086;&#1095;&#1080;&#1081;%20&#1089;&#1090;&#1086;&#1083;\&#1073;&#1083;&#1072;&#1085;&#1082;%20&#1094;&#1077;&#1085;&#1090;&#1088;&#1072;201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08CC4-560B-461B-AE0E-DFE6C6E2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центра2013</Template>
  <TotalTime>786</TotalTime>
  <Pages>1</Pages>
  <Words>14444</Words>
  <Characters>82333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развития дополнительного образования детей Иркутской области</vt:lpstr>
    </vt:vector>
  </TitlesOfParts>
  <Company>osun</Company>
  <LinksUpToDate>false</LinksUpToDate>
  <CharactersWithSpaces>96584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развития дополнительного образования детей Иркутской области</dc:title>
  <dc:subject/>
  <dc:creator>USER</dc:creator>
  <cp:keywords/>
  <dc:description/>
  <cp:lastModifiedBy>ICL_PC</cp:lastModifiedBy>
  <cp:revision>125</cp:revision>
  <cp:lastPrinted>2023-11-03T06:59:00Z</cp:lastPrinted>
  <dcterms:created xsi:type="dcterms:W3CDTF">2024-01-12T02:40:00Z</dcterms:created>
  <dcterms:modified xsi:type="dcterms:W3CDTF">2025-12-05T05:03:00Z</dcterms:modified>
</cp:coreProperties>
</file>