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3E4" w:rsidRDefault="004613E4" w:rsidP="004613E4">
      <w:pPr>
        <w:widowControl/>
        <w:shd w:val="clear" w:color="auto" w:fill="FFFFFF"/>
        <w:snapToGrid/>
        <w:spacing w:line="240" w:lineRule="auto"/>
        <w:ind w:firstLine="0"/>
        <w:jc w:val="center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6C67CF" w:rsidRPr="003E06E7" w:rsidRDefault="006C67CF" w:rsidP="004613E4">
      <w:pPr>
        <w:widowControl/>
        <w:shd w:val="clear" w:color="auto" w:fill="FFFFFF"/>
        <w:snapToGrid/>
        <w:spacing w:line="240" w:lineRule="auto"/>
        <w:ind w:firstLine="0"/>
        <w:jc w:val="center"/>
        <w:textAlignment w:val="center"/>
        <w:rPr>
          <w:rFonts w:ascii="Times New Roman" w:hAnsi="Times New Roman"/>
          <w:bCs/>
          <w:color w:val="000000"/>
          <w:sz w:val="24"/>
          <w:szCs w:val="24"/>
        </w:rPr>
      </w:pPr>
    </w:p>
    <w:p w:rsidR="004613E4" w:rsidRPr="00E72507" w:rsidRDefault="004613E4" w:rsidP="004613E4">
      <w:pPr>
        <w:pStyle w:val="15"/>
        <w:shd w:val="clear" w:color="auto" w:fill="auto"/>
        <w:jc w:val="center"/>
      </w:pPr>
      <w:r w:rsidRPr="00E72507">
        <w:t>Итоговый протокол</w:t>
      </w:r>
    </w:p>
    <w:p w:rsidR="004613E4" w:rsidRDefault="004613E4" w:rsidP="004613E4">
      <w:pPr>
        <w:pStyle w:val="15"/>
        <w:shd w:val="clear" w:color="auto" w:fill="auto"/>
        <w:spacing w:after="80"/>
        <w:jc w:val="center"/>
      </w:pPr>
      <w:r w:rsidRPr="004613E4">
        <w:t>XLIII</w:t>
      </w:r>
      <w:r w:rsidRPr="00E72507">
        <w:t xml:space="preserve"> </w:t>
      </w:r>
      <w:r>
        <w:t>р</w:t>
      </w:r>
      <w:r w:rsidRPr="00E72507">
        <w:t>егионального</w:t>
      </w:r>
      <w:r>
        <w:t xml:space="preserve"> этапа Всероссийского конкурса юных инспекторов д</w:t>
      </w:r>
      <w:r w:rsidR="00083275">
        <w:t xml:space="preserve">вижения </w:t>
      </w:r>
      <w:r w:rsidR="00083275">
        <w:br/>
      </w:r>
      <w:bookmarkStart w:id="0" w:name="_GoBack"/>
      <w:bookmarkEnd w:id="0"/>
      <w:r w:rsidRPr="00E72507">
        <w:rPr>
          <w:color w:val="4F4F4F"/>
        </w:rPr>
        <w:t xml:space="preserve">«Безопасное </w:t>
      </w:r>
      <w:r>
        <w:t>колесо-2025</w:t>
      </w:r>
      <w:r w:rsidRPr="00E72507">
        <w:t>» (победители и призеры)</w:t>
      </w:r>
    </w:p>
    <w:p w:rsidR="004613E4" w:rsidRDefault="004613E4" w:rsidP="004613E4">
      <w:pPr>
        <w:pStyle w:val="15"/>
        <w:shd w:val="clear" w:color="auto" w:fill="auto"/>
        <w:spacing w:after="80"/>
        <w:jc w:val="center"/>
      </w:pPr>
    </w:p>
    <w:p w:rsidR="004613E4" w:rsidRPr="00EB7430" w:rsidRDefault="004613E4" w:rsidP="00EB7430">
      <w:pPr>
        <w:pStyle w:val="17"/>
        <w:keepNext/>
        <w:keepLines/>
        <w:shd w:val="clear" w:color="auto" w:fill="auto"/>
        <w:tabs>
          <w:tab w:val="left" w:pos="498"/>
        </w:tabs>
        <w:rPr>
          <w:sz w:val="24"/>
          <w:szCs w:val="24"/>
        </w:rPr>
      </w:pPr>
      <w:bookmarkStart w:id="1" w:name="bookmark0"/>
      <w:bookmarkStart w:id="2" w:name="bookmark1"/>
      <w:r w:rsidRPr="00EB7430">
        <w:rPr>
          <w:sz w:val="24"/>
          <w:szCs w:val="24"/>
        </w:rPr>
        <w:t>Общекомандный зачет</w:t>
      </w:r>
      <w:bookmarkEnd w:id="1"/>
      <w:bookmarkEnd w:id="2"/>
    </w:p>
    <w:p w:rsidR="00EB7430" w:rsidRPr="00EB7430" w:rsidRDefault="00EB7430" w:rsidP="00EB7430">
      <w:pPr>
        <w:pStyle w:val="15"/>
        <w:shd w:val="clear" w:color="auto" w:fill="auto"/>
        <w:ind w:left="360"/>
      </w:pPr>
      <w:r>
        <w:t xml:space="preserve">1 </w:t>
      </w:r>
      <w:r w:rsidRPr="00EB7430">
        <w:t>место - МБОУ «</w:t>
      </w:r>
      <w:r w:rsidR="004613E4" w:rsidRPr="00EB7430">
        <w:t xml:space="preserve">Большееланская </w:t>
      </w:r>
      <w:r>
        <w:t>СОШ»</w:t>
      </w:r>
      <w:r w:rsidR="004613E4" w:rsidRPr="00EB7430">
        <w:t xml:space="preserve"> Усольский район</w:t>
      </w:r>
      <w:r>
        <w:t>;</w:t>
      </w:r>
    </w:p>
    <w:p w:rsidR="00EB7430" w:rsidRDefault="00EB7430" w:rsidP="00EB7430">
      <w:pPr>
        <w:pStyle w:val="15"/>
        <w:shd w:val="clear" w:color="auto" w:fill="auto"/>
        <w:ind w:left="360"/>
      </w:pPr>
      <w:r>
        <w:t xml:space="preserve">2 </w:t>
      </w:r>
      <w:r w:rsidR="004613E4" w:rsidRPr="00EB7430">
        <w:t xml:space="preserve">место - </w:t>
      </w:r>
      <w:r>
        <w:t>МОУ Железнодорожная СОШ № 2 Усть-</w:t>
      </w:r>
      <w:r w:rsidR="004613E4" w:rsidRPr="00EB7430">
        <w:t>Илимский район</w:t>
      </w:r>
      <w:r>
        <w:t>;</w:t>
      </w:r>
    </w:p>
    <w:p w:rsidR="004613E4" w:rsidRPr="00EB7430" w:rsidRDefault="00EB7430" w:rsidP="00EB7430">
      <w:pPr>
        <w:pStyle w:val="15"/>
        <w:shd w:val="clear" w:color="auto" w:fill="auto"/>
        <w:ind w:left="360"/>
      </w:pPr>
      <w:r>
        <w:t xml:space="preserve">3 </w:t>
      </w:r>
      <w:r w:rsidR="004613E4" w:rsidRPr="00EB7430">
        <w:t xml:space="preserve">место - </w:t>
      </w:r>
      <w:r>
        <w:t>МОУ «Магистральнинская СОШ №2»</w:t>
      </w:r>
      <w:r w:rsidR="004613E4" w:rsidRPr="00EB7430">
        <w:t xml:space="preserve"> Казачинско-Ленский район</w:t>
      </w:r>
      <w:r>
        <w:t>.</w:t>
      </w:r>
      <w:r w:rsidR="004613E4" w:rsidRPr="00EB7430">
        <w:t xml:space="preserve">  </w:t>
      </w:r>
    </w:p>
    <w:p w:rsidR="004613E4" w:rsidRPr="00EB7430" w:rsidRDefault="004613E4" w:rsidP="00EB7430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  <w:bookmarkStart w:id="3" w:name="bookmark2"/>
      <w:bookmarkStart w:id="4" w:name="bookmark3"/>
      <w:r w:rsidRPr="00EB7430">
        <w:rPr>
          <w:sz w:val="24"/>
          <w:szCs w:val="24"/>
        </w:rPr>
        <w:t>«Знатоки правил дорожного движения»</w:t>
      </w:r>
      <w:bookmarkEnd w:id="3"/>
      <w:bookmarkEnd w:id="4"/>
    </w:p>
    <w:p w:rsidR="00EB7430" w:rsidRDefault="00EB7430" w:rsidP="00EB7430">
      <w:pPr>
        <w:pStyle w:val="15"/>
        <w:shd w:val="clear" w:color="auto" w:fill="auto"/>
        <w:ind w:left="360"/>
      </w:pPr>
      <w:r>
        <w:t>1 место - МБОУ СОШ «Новая Эра» г. Тулун;</w:t>
      </w:r>
      <w:r w:rsidR="004613E4" w:rsidRPr="00EB7430">
        <w:t xml:space="preserve"> </w:t>
      </w:r>
    </w:p>
    <w:p w:rsidR="004613E4" w:rsidRPr="00EB7430" w:rsidRDefault="00EB7430" w:rsidP="00EB7430">
      <w:pPr>
        <w:pStyle w:val="15"/>
        <w:shd w:val="clear" w:color="auto" w:fill="auto"/>
        <w:ind w:left="360"/>
      </w:pPr>
      <w:r>
        <w:t>2 место - МКОУ «Вихоревская СОШ № 10»</w:t>
      </w:r>
      <w:r w:rsidR="004613E4" w:rsidRPr="00EB7430">
        <w:t xml:space="preserve"> Братский район</w:t>
      </w:r>
      <w:r>
        <w:t>;</w:t>
      </w:r>
    </w:p>
    <w:p w:rsidR="004613E4" w:rsidRPr="00EB7430" w:rsidRDefault="004613E4" w:rsidP="00EB7430">
      <w:pPr>
        <w:pStyle w:val="15"/>
        <w:shd w:val="clear" w:color="auto" w:fill="auto"/>
        <w:ind w:left="360"/>
      </w:pPr>
      <w:r w:rsidRPr="00EB7430">
        <w:t>3 место - МБОУ «Гимназия 1» г. Ангарск</w:t>
      </w:r>
      <w:r w:rsidR="00EB7430">
        <w:t>.</w:t>
      </w:r>
    </w:p>
    <w:p w:rsidR="004613E4" w:rsidRPr="00EB7430" w:rsidRDefault="004613E4" w:rsidP="00EB7430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  <w:bookmarkStart w:id="5" w:name="bookmark4"/>
      <w:bookmarkStart w:id="6" w:name="bookmark5"/>
      <w:r w:rsidRPr="00EB7430">
        <w:rPr>
          <w:sz w:val="24"/>
          <w:szCs w:val="24"/>
        </w:rPr>
        <w:t>«Знание основ оказания первой помощи»</w:t>
      </w:r>
      <w:bookmarkEnd w:id="5"/>
      <w:bookmarkEnd w:id="6"/>
    </w:p>
    <w:p w:rsidR="004613E4" w:rsidRPr="00EB7430" w:rsidRDefault="00EB7430" w:rsidP="004613E4">
      <w:pPr>
        <w:pStyle w:val="17"/>
        <w:keepNext/>
        <w:keepLines/>
        <w:shd w:val="clear" w:color="auto" w:fill="auto"/>
        <w:tabs>
          <w:tab w:val="left" w:pos="50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1 место - МОУ «</w:t>
      </w:r>
      <w:r w:rsidR="004613E4" w:rsidRPr="00EB7430">
        <w:rPr>
          <w:b w:val="0"/>
          <w:sz w:val="24"/>
          <w:szCs w:val="24"/>
        </w:rPr>
        <w:t>Мугунская</w:t>
      </w:r>
      <w:r>
        <w:rPr>
          <w:b w:val="0"/>
          <w:sz w:val="24"/>
          <w:szCs w:val="24"/>
        </w:rPr>
        <w:t xml:space="preserve"> СОШ» </w:t>
      </w:r>
      <w:r w:rsidR="004613E4" w:rsidRPr="00EB7430">
        <w:rPr>
          <w:b w:val="0"/>
          <w:sz w:val="24"/>
          <w:szCs w:val="24"/>
        </w:rPr>
        <w:t>Тулунский район</w:t>
      </w:r>
      <w:r>
        <w:rPr>
          <w:b w:val="0"/>
          <w:sz w:val="24"/>
          <w:szCs w:val="24"/>
        </w:rPr>
        <w:t>;</w:t>
      </w:r>
    </w:p>
    <w:p w:rsidR="004613E4" w:rsidRPr="00EB7430" w:rsidRDefault="00EB7430" w:rsidP="004613E4">
      <w:pPr>
        <w:pStyle w:val="17"/>
        <w:keepNext/>
        <w:keepLines/>
        <w:shd w:val="clear" w:color="auto" w:fill="auto"/>
        <w:tabs>
          <w:tab w:val="left" w:pos="50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2 место - </w:t>
      </w:r>
      <w:r w:rsidR="004613E4" w:rsidRPr="00EB7430">
        <w:rPr>
          <w:b w:val="0"/>
          <w:sz w:val="24"/>
          <w:szCs w:val="24"/>
        </w:rPr>
        <w:t>МБОУ «Гимназия 1» г. Ангарск</w:t>
      </w:r>
      <w:r>
        <w:rPr>
          <w:b w:val="0"/>
          <w:sz w:val="24"/>
          <w:szCs w:val="24"/>
        </w:rPr>
        <w:t>;</w:t>
      </w:r>
    </w:p>
    <w:p w:rsidR="004613E4" w:rsidRPr="00EB7430" w:rsidRDefault="004613E4" w:rsidP="004613E4">
      <w:pPr>
        <w:pStyle w:val="17"/>
        <w:keepNext/>
        <w:keepLines/>
        <w:shd w:val="clear" w:color="auto" w:fill="auto"/>
        <w:tabs>
          <w:tab w:val="left" w:pos="502"/>
        </w:tabs>
        <w:rPr>
          <w:b w:val="0"/>
          <w:sz w:val="24"/>
          <w:szCs w:val="24"/>
        </w:rPr>
      </w:pPr>
      <w:r w:rsidRPr="00EB7430">
        <w:rPr>
          <w:b w:val="0"/>
          <w:sz w:val="24"/>
          <w:szCs w:val="24"/>
        </w:rPr>
        <w:t xml:space="preserve">      3 место</w:t>
      </w:r>
      <w:r w:rsidR="00EB7430">
        <w:rPr>
          <w:sz w:val="24"/>
          <w:szCs w:val="24"/>
        </w:rPr>
        <w:t xml:space="preserve"> - </w:t>
      </w:r>
      <w:r w:rsidR="00EB7430">
        <w:rPr>
          <w:b w:val="0"/>
          <w:sz w:val="24"/>
          <w:szCs w:val="24"/>
        </w:rPr>
        <w:t xml:space="preserve">МОУ Железнодорожная СОШ № 2 </w:t>
      </w:r>
      <w:r w:rsidRPr="00EB7430">
        <w:rPr>
          <w:b w:val="0"/>
          <w:sz w:val="24"/>
          <w:szCs w:val="24"/>
        </w:rPr>
        <w:t>Усть-Илимский район</w:t>
      </w:r>
      <w:r w:rsidR="00EB7430">
        <w:rPr>
          <w:b w:val="0"/>
          <w:sz w:val="24"/>
          <w:szCs w:val="24"/>
        </w:rPr>
        <w:t>;</w:t>
      </w:r>
    </w:p>
    <w:p w:rsidR="004613E4" w:rsidRPr="00EB7430" w:rsidRDefault="004613E4" w:rsidP="00EB7430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  <w:bookmarkStart w:id="7" w:name="bookmark6"/>
      <w:bookmarkStart w:id="8" w:name="bookmark7"/>
      <w:r w:rsidRPr="00EB7430">
        <w:rPr>
          <w:sz w:val="24"/>
          <w:szCs w:val="24"/>
        </w:rPr>
        <w:t>«Автогородок»</w:t>
      </w:r>
      <w:bookmarkEnd w:id="7"/>
      <w:bookmarkEnd w:id="8"/>
    </w:p>
    <w:p w:rsidR="004613E4" w:rsidRPr="00EB7430" w:rsidRDefault="00EB7430" w:rsidP="004613E4">
      <w:pPr>
        <w:pStyle w:val="17"/>
        <w:keepNext/>
        <w:keepLines/>
        <w:shd w:val="clear" w:color="auto" w:fill="auto"/>
        <w:tabs>
          <w:tab w:val="left" w:pos="50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1 место - </w:t>
      </w:r>
      <w:r>
        <w:rPr>
          <w:b w:val="0"/>
          <w:color w:val="4F4F4F"/>
          <w:sz w:val="24"/>
          <w:szCs w:val="24"/>
        </w:rPr>
        <w:t>МБОУ «</w:t>
      </w:r>
      <w:r w:rsidR="004613E4" w:rsidRPr="00EB7430">
        <w:rPr>
          <w:b w:val="0"/>
          <w:color w:val="4F4F4F"/>
          <w:sz w:val="24"/>
          <w:szCs w:val="24"/>
        </w:rPr>
        <w:t xml:space="preserve">Большееланская </w:t>
      </w:r>
      <w:r>
        <w:rPr>
          <w:b w:val="0"/>
          <w:sz w:val="24"/>
          <w:szCs w:val="24"/>
        </w:rPr>
        <w:t xml:space="preserve">СОШ» </w:t>
      </w:r>
      <w:r w:rsidR="004613E4" w:rsidRPr="00EB7430">
        <w:rPr>
          <w:b w:val="0"/>
          <w:sz w:val="24"/>
          <w:szCs w:val="24"/>
        </w:rPr>
        <w:t>Усольский район</w:t>
      </w:r>
      <w:r>
        <w:rPr>
          <w:b w:val="0"/>
          <w:sz w:val="24"/>
          <w:szCs w:val="24"/>
        </w:rPr>
        <w:t>;</w:t>
      </w:r>
    </w:p>
    <w:p w:rsidR="004613E4" w:rsidRPr="00EB7430" w:rsidRDefault="00EB7430" w:rsidP="004613E4">
      <w:pPr>
        <w:pStyle w:val="17"/>
        <w:keepNext/>
        <w:keepLines/>
        <w:shd w:val="clear" w:color="auto" w:fill="auto"/>
        <w:tabs>
          <w:tab w:val="left" w:pos="502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2 место - МОУ Железнодорожная СОШ № 2 </w:t>
      </w:r>
      <w:r w:rsidR="004613E4" w:rsidRPr="00EB7430">
        <w:rPr>
          <w:b w:val="0"/>
          <w:sz w:val="24"/>
          <w:szCs w:val="24"/>
        </w:rPr>
        <w:t>Усть- Илимский район</w:t>
      </w:r>
      <w:r>
        <w:rPr>
          <w:b w:val="0"/>
          <w:sz w:val="24"/>
          <w:szCs w:val="24"/>
        </w:rPr>
        <w:t>;</w:t>
      </w:r>
    </w:p>
    <w:p w:rsidR="004613E4" w:rsidRPr="00EB7430" w:rsidRDefault="004613E4" w:rsidP="008747FF">
      <w:pPr>
        <w:pStyle w:val="15"/>
        <w:shd w:val="clear" w:color="auto" w:fill="auto"/>
        <w:rPr>
          <w:color w:val="4F4F4F"/>
        </w:rPr>
      </w:pPr>
      <w:r w:rsidRPr="00EB7430">
        <w:t xml:space="preserve">      3 место - </w:t>
      </w:r>
      <w:r w:rsidR="00EB7430">
        <w:t xml:space="preserve">МОУ «Магистральнинская СОШ №2» </w:t>
      </w:r>
      <w:r w:rsidRPr="00EB7430">
        <w:t>Казачинско-Ленский район</w:t>
      </w:r>
      <w:r w:rsidR="00EB7430">
        <w:rPr>
          <w:color w:val="4F4F4F"/>
        </w:rPr>
        <w:t>.</w:t>
      </w:r>
      <w:r w:rsidRPr="00EB7430">
        <w:rPr>
          <w:color w:val="4F4F4F"/>
        </w:rPr>
        <w:t xml:space="preserve"> </w:t>
      </w:r>
    </w:p>
    <w:p w:rsidR="004613E4" w:rsidRPr="00EB7430" w:rsidRDefault="004613E4" w:rsidP="008747FF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  <w:bookmarkStart w:id="9" w:name="bookmark8"/>
      <w:bookmarkStart w:id="10" w:name="bookmark9"/>
      <w:r w:rsidRPr="00EB7430">
        <w:rPr>
          <w:color w:val="4F4F4F"/>
          <w:sz w:val="24"/>
          <w:szCs w:val="24"/>
        </w:rPr>
        <w:t xml:space="preserve">«Фигурное </w:t>
      </w:r>
      <w:r w:rsidRPr="00EB7430">
        <w:rPr>
          <w:sz w:val="24"/>
          <w:szCs w:val="24"/>
        </w:rPr>
        <w:t>вождение велосипеда»</w:t>
      </w:r>
      <w:bookmarkEnd w:id="9"/>
      <w:bookmarkEnd w:id="10"/>
    </w:p>
    <w:p w:rsidR="004613E4" w:rsidRPr="00EB7430" w:rsidRDefault="008747FF" w:rsidP="008747FF">
      <w:pPr>
        <w:pStyle w:val="15"/>
        <w:shd w:val="clear" w:color="auto" w:fill="auto"/>
        <w:tabs>
          <w:tab w:val="left" w:pos="229"/>
        </w:tabs>
      </w:pPr>
      <w:r>
        <w:rPr>
          <w:color w:val="4F4F4F"/>
        </w:rPr>
        <w:t xml:space="preserve">      1 место - МБОУ «</w:t>
      </w:r>
      <w:r w:rsidR="004613E4" w:rsidRPr="00EB7430">
        <w:rPr>
          <w:color w:val="4F4F4F"/>
        </w:rPr>
        <w:t xml:space="preserve">Большееланская </w:t>
      </w:r>
      <w:r>
        <w:t xml:space="preserve">СОШ» </w:t>
      </w:r>
      <w:r w:rsidR="004613E4" w:rsidRPr="00EB7430">
        <w:t>Усольский район</w:t>
      </w:r>
      <w:r>
        <w:t>;</w:t>
      </w:r>
    </w:p>
    <w:p w:rsidR="004613E4" w:rsidRPr="00EB7430" w:rsidRDefault="008747FF" w:rsidP="008747FF">
      <w:pPr>
        <w:pStyle w:val="15"/>
        <w:shd w:val="clear" w:color="auto" w:fill="auto"/>
        <w:rPr>
          <w:color w:val="4F4F4F"/>
        </w:rPr>
      </w:pPr>
      <w:r>
        <w:rPr>
          <w:color w:val="4F4F4F"/>
        </w:rPr>
        <w:t xml:space="preserve">      2 место - </w:t>
      </w:r>
      <w:r>
        <w:t>МБОУ «СОШ №17»</w:t>
      </w:r>
      <w:r w:rsidR="004613E4" w:rsidRPr="00EB7430">
        <w:t xml:space="preserve"> г. Усть-Илимск</w:t>
      </w:r>
      <w:r>
        <w:t>;</w:t>
      </w:r>
    </w:p>
    <w:p w:rsidR="004613E4" w:rsidRPr="00EB7430" w:rsidRDefault="004613E4" w:rsidP="008747FF">
      <w:pPr>
        <w:pStyle w:val="15"/>
        <w:shd w:val="clear" w:color="auto" w:fill="auto"/>
      </w:pPr>
      <w:r w:rsidRPr="00EB7430">
        <w:rPr>
          <w:color w:val="4F4F4F"/>
        </w:rPr>
        <w:t xml:space="preserve">      3 место - </w:t>
      </w:r>
      <w:r w:rsidR="008747FF">
        <w:t xml:space="preserve">МОУ «Мугунская СОШ» </w:t>
      </w:r>
      <w:r w:rsidRPr="00EB7430">
        <w:t>Тулунский район</w:t>
      </w:r>
      <w:r w:rsidR="008747FF">
        <w:t>.</w:t>
      </w:r>
    </w:p>
    <w:p w:rsidR="004613E4" w:rsidRPr="00EB7430" w:rsidRDefault="004613E4" w:rsidP="00EB7430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  <w:bookmarkStart w:id="11" w:name="bookmark10"/>
      <w:bookmarkStart w:id="12" w:name="bookmark11"/>
      <w:r w:rsidRPr="00EB7430">
        <w:rPr>
          <w:sz w:val="24"/>
          <w:szCs w:val="24"/>
        </w:rPr>
        <w:t>«Основы безопасности жизнедеятельности»</w:t>
      </w:r>
      <w:bookmarkEnd w:id="11"/>
      <w:bookmarkEnd w:id="12"/>
    </w:p>
    <w:p w:rsidR="004613E4" w:rsidRPr="00EB7430" w:rsidRDefault="008747FF" w:rsidP="008747FF">
      <w:pPr>
        <w:pStyle w:val="15"/>
        <w:shd w:val="clear" w:color="auto" w:fill="auto"/>
        <w:rPr>
          <w:color w:val="4F4F4F"/>
        </w:rPr>
      </w:pPr>
      <w:r>
        <w:rPr>
          <w:color w:val="4F4F4F"/>
        </w:rPr>
        <w:t xml:space="preserve">      1 место - </w:t>
      </w:r>
      <w:r>
        <w:t>МОУ</w:t>
      </w:r>
      <w:r w:rsidR="004613E4" w:rsidRPr="00EB7430">
        <w:t xml:space="preserve"> СОШ № 16 г.</w:t>
      </w:r>
      <w:r>
        <w:t xml:space="preserve"> Черемхово;</w:t>
      </w:r>
    </w:p>
    <w:p w:rsidR="004613E4" w:rsidRPr="00EB7430" w:rsidRDefault="008747FF" w:rsidP="008747FF">
      <w:pPr>
        <w:pStyle w:val="15"/>
        <w:shd w:val="clear" w:color="auto" w:fill="auto"/>
        <w:rPr>
          <w:color w:val="4F4F4F"/>
        </w:rPr>
      </w:pPr>
      <w:r>
        <w:rPr>
          <w:color w:val="4F4F4F"/>
        </w:rPr>
        <w:t xml:space="preserve">      2 место - </w:t>
      </w:r>
      <w:r>
        <w:t>МБОУ «СОШ №17»</w:t>
      </w:r>
      <w:r w:rsidR="004613E4" w:rsidRPr="00EB7430">
        <w:t xml:space="preserve"> г. Усть-Илимск</w:t>
      </w:r>
      <w:r>
        <w:t>;</w:t>
      </w:r>
    </w:p>
    <w:p w:rsidR="008747FF" w:rsidRPr="008747FF" w:rsidRDefault="008747FF" w:rsidP="008747FF">
      <w:pPr>
        <w:pStyle w:val="15"/>
        <w:shd w:val="clear" w:color="auto" w:fill="auto"/>
      </w:pPr>
      <w:r>
        <w:rPr>
          <w:color w:val="4F4F4F"/>
        </w:rPr>
        <w:t xml:space="preserve">      3 место - МБОУ «</w:t>
      </w:r>
      <w:r w:rsidR="004613E4" w:rsidRPr="00EB7430">
        <w:rPr>
          <w:color w:val="4F4F4F"/>
        </w:rPr>
        <w:t xml:space="preserve">Большееланская </w:t>
      </w:r>
      <w:r>
        <w:t xml:space="preserve">СОШ» </w:t>
      </w:r>
      <w:r w:rsidR="004613E4" w:rsidRPr="00EB7430">
        <w:t>Усольский район</w:t>
      </w:r>
      <w:r>
        <w:t>.</w:t>
      </w:r>
    </w:p>
    <w:p w:rsidR="004613E4" w:rsidRPr="00EB7430" w:rsidRDefault="004613E4" w:rsidP="00EB7430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  <w:bookmarkStart w:id="13" w:name="bookmark12"/>
      <w:bookmarkStart w:id="14" w:name="bookmark13"/>
      <w:r w:rsidRPr="00EB7430">
        <w:rPr>
          <w:sz w:val="24"/>
          <w:szCs w:val="24"/>
        </w:rPr>
        <w:t>Творческий конкурс команд «Вместе - за безопасность дорожного движения»</w:t>
      </w:r>
      <w:bookmarkEnd w:id="13"/>
      <w:bookmarkEnd w:id="14"/>
    </w:p>
    <w:p w:rsidR="004613E4" w:rsidRPr="00EB7430" w:rsidRDefault="008747FF" w:rsidP="008747FF">
      <w:pPr>
        <w:pStyle w:val="15"/>
        <w:shd w:val="clear" w:color="auto" w:fill="auto"/>
        <w:rPr>
          <w:color w:val="4F4F4F"/>
        </w:rPr>
      </w:pPr>
      <w:r>
        <w:rPr>
          <w:color w:val="4F4F4F"/>
        </w:rPr>
        <w:t xml:space="preserve">     1 место - </w:t>
      </w:r>
      <w:r>
        <w:t>МБОУ «СОШ №34»</w:t>
      </w:r>
      <w:r w:rsidR="004613E4" w:rsidRPr="00EB7430">
        <w:rPr>
          <w:color w:val="4F4F4F"/>
        </w:rPr>
        <w:t xml:space="preserve"> г. Братск</w:t>
      </w:r>
      <w:r>
        <w:rPr>
          <w:color w:val="4F4F4F"/>
        </w:rPr>
        <w:t>;</w:t>
      </w:r>
    </w:p>
    <w:p w:rsidR="004613E4" w:rsidRPr="00EB7430" w:rsidRDefault="008747FF" w:rsidP="008747FF">
      <w:pPr>
        <w:pStyle w:val="15"/>
        <w:shd w:val="clear" w:color="auto" w:fill="auto"/>
        <w:rPr>
          <w:color w:val="4F4F4F"/>
        </w:rPr>
      </w:pPr>
      <w:r>
        <w:rPr>
          <w:color w:val="4F4F4F"/>
        </w:rPr>
        <w:t xml:space="preserve">     2 место - </w:t>
      </w:r>
      <w:r>
        <w:t>МБОУ СОШ «Новая Эра» г. Тулун</w:t>
      </w:r>
      <w:r w:rsidR="006908EA">
        <w:t>;</w:t>
      </w:r>
    </w:p>
    <w:p w:rsidR="004613E4" w:rsidRPr="00EB7430" w:rsidRDefault="004613E4" w:rsidP="008747FF">
      <w:pPr>
        <w:pStyle w:val="15"/>
        <w:shd w:val="clear" w:color="auto" w:fill="auto"/>
      </w:pPr>
      <w:r w:rsidRPr="00EB7430">
        <w:rPr>
          <w:color w:val="4F4F4F"/>
        </w:rPr>
        <w:t xml:space="preserve">     3 место - </w:t>
      </w:r>
      <w:r w:rsidR="008747FF">
        <w:t xml:space="preserve">МКОУ ШР «СОШ № 6» </w:t>
      </w:r>
      <w:r w:rsidRPr="00EB7430">
        <w:t>Шелеховский район</w:t>
      </w:r>
      <w:r w:rsidR="008747FF">
        <w:t>.</w:t>
      </w:r>
    </w:p>
    <w:p w:rsidR="004613E4" w:rsidRDefault="004613E4" w:rsidP="004613E4">
      <w:pPr>
        <w:pStyle w:val="15"/>
        <w:shd w:val="clear" w:color="auto" w:fill="auto"/>
        <w:spacing w:after="80"/>
        <w:rPr>
          <w:color w:val="4F4F4F"/>
        </w:rPr>
      </w:pPr>
    </w:p>
    <w:p w:rsidR="004613E4" w:rsidRPr="00D3398D" w:rsidRDefault="004613E4" w:rsidP="004613E4">
      <w:pPr>
        <w:pStyle w:val="17"/>
        <w:keepNext/>
        <w:keepLines/>
        <w:shd w:val="clear" w:color="auto" w:fill="auto"/>
        <w:tabs>
          <w:tab w:val="left" w:pos="502"/>
        </w:tabs>
        <w:rPr>
          <w:sz w:val="24"/>
          <w:szCs w:val="24"/>
        </w:rPr>
      </w:pPr>
    </w:p>
    <w:p w:rsidR="004613E4" w:rsidRPr="001778DE" w:rsidRDefault="004613E4" w:rsidP="004613E4">
      <w:pPr>
        <w:pStyle w:val="15"/>
        <w:shd w:val="clear" w:color="auto" w:fill="auto"/>
        <w:spacing w:after="80"/>
        <w:ind w:left="360"/>
      </w:pPr>
    </w:p>
    <w:p w:rsidR="00B23C73" w:rsidRDefault="00B23C73" w:rsidP="00B812C5">
      <w:pPr>
        <w:widowControl/>
        <w:tabs>
          <w:tab w:val="left" w:pos="6521"/>
        </w:tabs>
        <w:snapToGrid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B23C73" w:rsidRDefault="00B23C73" w:rsidP="00B812C5">
      <w:pPr>
        <w:widowControl/>
        <w:tabs>
          <w:tab w:val="left" w:pos="6521"/>
        </w:tabs>
        <w:snapToGrid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B23C73" w:rsidRDefault="00B23C73" w:rsidP="00B812C5">
      <w:pPr>
        <w:widowControl/>
        <w:tabs>
          <w:tab w:val="left" w:pos="6521"/>
        </w:tabs>
        <w:snapToGrid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B23C73" w:rsidRDefault="00B23C73" w:rsidP="00B812C5">
      <w:pPr>
        <w:widowControl/>
        <w:tabs>
          <w:tab w:val="left" w:pos="6521"/>
        </w:tabs>
        <w:snapToGrid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B23C73" w:rsidRPr="00B812C5" w:rsidRDefault="00B23C73" w:rsidP="00B812C5">
      <w:pPr>
        <w:widowControl/>
        <w:tabs>
          <w:tab w:val="left" w:pos="6521"/>
        </w:tabs>
        <w:snapToGrid/>
        <w:spacing w:line="240" w:lineRule="auto"/>
        <w:ind w:firstLine="0"/>
        <w:rPr>
          <w:rFonts w:ascii="Times New Roman" w:hAnsi="Times New Roman"/>
          <w:sz w:val="28"/>
          <w:szCs w:val="28"/>
        </w:rPr>
      </w:pPr>
    </w:p>
    <w:p w:rsidR="00B812C5" w:rsidRDefault="00B812C5" w:rsidP="00B812C5">
      <w:pPr>
        <w:widowControl/>
        <w:snapToGrid/>
        <w:spacing w:line="240" w:lineRule="auto"/>
        <w:ind w:firstLine="0"/>
        <w:jc w:val="left"/>
        <w:rPr>
          <w:rFonts w:ascii="Times New Roman" w:hAnsi="Times New Roman"/>
          <w:sz w:val="24"/>
          <w:szCs w:val="24"/>
        </w:rPr>
      </w:pPr>
    </w:p>
    <w:p w:rsidR="00B812C5" w:rsidRPr="00B812C5" w:rsidRDefault="00B812C5" w:rsidP="00797CBF">
      <w:pPr>
        <w:widowControl/>
        <w:snapToGrid/>
        <w:spacing w:line="240" w:lineRule="auto"/>
        <w:ind w:firstLine="0"/>
        <w:rPr>
          <w:rFonts w:ascii="Times New Roman" w:hAnsi="Times New Roman"/>
          <w:color w:val="000000"/>
          <w:sz w:val="24"/>
          <w:szCs w:val="24"/>
        </w:rPr>
      </w:pPr>
    </w:p>
    <w:sectPr w:rsidR="00B812C5" w:rsidRPr="00B812C5" w:rsidSect="007D3FFA">
      <w:pgSz w:w="11906" w:h="16838"/>
      <w:pgMar w:top="567" w:right="566" w:bottom="426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559" w:rsidRDefault="00C06559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endnote>
  <w:endnote w:type="continuationSeparator" w:id="0">
    <w:p w:rsidR="00C06559" w:rsidRDefault="00C06559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559" w:rsidRDefault="00C06559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separator/>
      </w:r>
    </w:p>
  </w:footnote>
  <w:footnote w:type="continuationSeparator" w:id="0">
    <w:p w:rsidR="00C06559" w:rsidRDefault="00C06559" w:rsidP="00AE47C4">
      <w:pPr>
        <w:widowControl/>
        <w:snapToGrid/>
        <w:spacing w:line="240" w:lineRule="auto"/>
        <w:ind w:firstLine="0"/>
        <w:jc w:val="left"/>
        <w:rPr>
          <w:sz w:val="24"/>
          <w:szCs w:val="24"/>
        </w:rPr>
      </w:pPr>
      <w:r>
        <w:rPr>
          <w:sz w:val="24"/>
          <w:szCs w:val="24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RTF_Num 30"/>
    <w:lvl w:ilvl="0">
      <w:start w:val="1"/>
      <w:numFmt w:val="bullet"/>
      <w:lvlText w:val=""/>
      <w:lvlJc w:val="left"/>
      <w:pPr>
        <w:ind w:left="156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ind w:left="228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300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72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44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516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88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60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320" w:hanging="360"/>
      </w:pPr>
      <w:rPr>
        <w:rFonts w:ascii="Wingdings" w:hAnsi="Wingdings"/>
      </w:rPr>
    </w:lvl>
  </w:abstractNum>
  <w:abstractNum w:abstractNumId="1" w15:restartNumberingAfterBreak="0">
    <w:nsid w:val="00000002"/>
    <w:multiLevelType w:val="multilevel"/>
    <w:tmpl w:val="6BECA874"/>
    <w:name w:val="RTF_Num 22"/>
    <w:lvl w:ilvl="0">
      <w:start w:val="1"/>
      <w:numFmt w:val="decimal"/>
      <w:lvlText w:val="%1."/>
      <w:lvlJc w:val="left"/>
      <w:pPr>
        <w:ind w:left="1320" w:hanging="360"/>
      </w:pPr>
      <w:rPr>
        <w:rFonts w:ascii="Times New Roman" w:eastAsia="Times New Roman" w:hAnsi="Times New Roman" w:cs="Times New Roman"/>
      </w:rPr>
    </w:lvl>
    <w:lvl w:ilvl="1">
      <w:start w:val="1"/>
      <w:numFmt w:val="bullet"/>
      <w:lvlText w:val="o"/>
      <w:lvlJc w:val="left"/>
      <w:pPr>
        <w:ind w:left="2040" w:hanging="360"/>
      </w:pPr>
      <w:rPr>
        <w:rFonts w:ascii="Courier New" w:hAnsi="Courier New"/>
      </w:rPr>
    </w:lvl>
    <w:lvl w:ilvl="2">
      <w:start w:val="1"/>
      <w:numFmt w:val="bullet"/>
      <w:lvlText w:val=""/>
      <w:lvlJc w:val="left"/>
      <w:pPr>
        <w:ind w:left="27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ind w:left="34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ind w:left="42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ind w:left="49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ind w:left="56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ind w:left="63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ind w:left="7080" w:hanging="360"/>
      </w:pPr>
      <w:rPr>
        <w:rFonts w:ascii="Wingdings" w:hAnsi="Wingdings"/>
      </w:rPr>
    </w:lvl>
  </w:abstractNum>
  <w:abstractNum w:abstractNumId="2" w15:restartNumberingAfterBreak="0">
    <w:nsid w:val="00000003"/>
    <w:multiLevelType w:val="multilevel"/>
    <w:tmpl w:val="5AEEF734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502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3" w15:restartNumberingAfterBreak="0">
    <w:nsid w:val="00000005"/>
    <w:multiLevelType w:val="multilevel"/>
    <w:tmpl w:val="8D289B1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cs="Times New Roman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cs="Times New Roman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cs="Times New Roman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cs="Times New Roman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cs="Times New Roman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cs="Times New Roman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cs="Times New Roman"/>
      </w:rPr>
    </w:lvl>
  </w:abstractNum>
  <w:abstractNum w:abstractNumId="4" w15:restartNumberingAfterBreak="0">
    <w:nsid w:val="00F86B9D"/>
    <w:multiLevelType w:val="hybridMultilevel"/>
    <w:tmpl w:val="8294F2CE"/>
    <w:lvl w:ilvl="0" w:tplc="834EDC7C">
      <w:start w:val="1"/>
      <w:numFmt w:val="decimal"/>
      <w:pStyle w:val="1"/>
      <w:lvlText w:val="%1."/>
      <w:lvlJc w:val="left"/>
      <w:pPr>
        <w:ind w:left="1429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5" w15:restartNumberingAfterBreak="0">
    <w:nsid w:val="05704D33"/>
    <w:multiLevelType w:val="hybridMultilevel"/>
    <w:tmpl w:val="B67C23B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5716889"/>
    <w:multiLevelType w:val="hybridMultilevel"/>
    <w:tmpl w:val="B1FEEF76"/>
    <w:lvl w:ilvl="0" w:tplc="13BC5BF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06633DE2"/>
    <w:multiLevelType w:val="hybridMultilevel"/>
    <w:tmpl w:val="1E68E53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88344F5"/>
    <w:multiLevelType w:val="hybridMultilevel"/>
    <w:tmpl w:val="9DDA5D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16394D76"/>
    <w:multiLevelType w:val="hybridMultilevel"/>
    <w:tmpl w:val="B55AE27C"/>
    <w:lvl w:ilvl="0" w:tplc="0419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9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0" w15:restartNumberingAfterBreak="0">
    <w:nsid w:val="1C022612"/>
    <w:multiLevelType w:val="hybridMultilevel"/>
    <w:tmpl w:val="14B60392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D7E323E"/>
    <w:multiLevelType w:val="multilevel"/>
    <w:tmpl w:val="5D1458A8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12" w15:restartNumberingAfterBreak="0">
    <w:nsid w:val="1F4608E4"/>
    <w:multiLevelType w:val="hybridMultilevel"/>
    <w:tmpl w:val="01A800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0931C9"/>
    <w:multiLevelType w:val="hybridMultilevel"/>
    <w:tmpl w:val="C25CF0B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D972D61"/>
    <w:multiLevelType w:val="multilevel"/>
    <w:tmpl w:val="19E4965C"/>
    <w:lvl w:ilvl="0">
      <w:start w:val="3"/>
      <w:numFmt w:val="decimal"/>
      <w:lvlText w:val="%1"/>
      <w:lvlJc w:val="left"/>
      <w:pPr>
        <w:ind w:left="375" w:hanging="3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735" w:hanging="3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15" w15:restartNumberingAfterBreak="0">
    <w:nsid w:val="2DD0474B"/>
    <w:multiLevelType w:val="hybridMultilevel"/>
    <w:tmpl w:val="798C809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36E52725"/>
    <w:multiLevelType w:val="hybridMultilevel"/>
    <w:tmpl w:val="18C0C0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395326"/>
    <w:multiLevelType w:val="hybridMultilevel"/>
    <w:tmpl w:val="8DF2E55E"/>
    <w:lvl w:ilvl="0" w:tplc="D260630E">
      <w:start w:val="1"/>
      <w:numFmt w:val="decimal"/>
      <w:lvlText w:val="%1."/>
      <w:lvlJc w:val="left"/>
      <w:pPr>
        <w:ind w:left="43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9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75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  <w:rPr>
        <w:rFonts w:cs="Times New Roman"/>
      </w:rPr>
    </w:lvl>
  </w:abstractNum>
  <w:abstractNum w:abstractNumId="18" w15:restartNumberingAfterBreak="0">
    <w:nsid w:val="3E5921EA"/>
    <w:multiLevelType w:val="multilevel"/>
    <w:tmpl w:val="AB6CD818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383738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F554E67"/>
    <w:multiLevelType w:val="hybridMultilevel"/>
    <w:tmpl w:val="13888B6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4E5CFD"/>
    <w:multiLevelType w:val="hybridMultilevel"/>
    <w:tmpl w:val="58922F40"/>
    <w:lvl w:ilvl="0" w:tplc="53EAA7EA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3A5427D"/>
    <w:multiLevelType w:val="multilevel"/>
    <w:tmpl w:val="3514A4B4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72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22" w15:restartNumberingAfterBreak="0">
    <w:nsid w:val="454B235C"/>
    <w:multiLevelType w:val="multilevel"/>
    <w:tmpl w:val="99283E26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cs="Times New Roman" w:hint="default"/>
      </w:rPr>
    </w:lvl>
  </w:abstractNum>
  <w:abstractNum w:abstractNumId="23" w15:restartNumberingAfterBreak="0">
    <w:nsid w:val="46880458"/>
    <w:multiLevelType w:val="hybridMultilevel"/>
    <w:tmpl w:val="954604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8AF18C5"/>
    <w:multiLevelType w:val="hybridMultilevel"/>
    <w:tmpl w:val="2D22F83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4CE40489"/>
    <w:multiLevelType w:val="singleLevel"/>
    <w:tmpl w:val="27987E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6" w15:restartNumberingAfterBreak="0">
    <w:nsid w:val="533E2A57"/>
    <w:multiLevelType w:val="multilevel"/>
    <w:tmpl w:val="348EB61C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cs="Times New Roman" w:hint="default"/>
      </w:rPr>
    </w:lvl>
  </w:abstractNum>
  <w:abstractNum w:abstractNumId="27" w15:restartNumberingAfterBreak="0">
    <w:nsid w:val="546F6CBA"/>
    <w:multiLevelType w:val="hybridMultilevel"/>
    <w:tmpl w:val="BC60359C"/>
    <w:lvl w:ilvl="0" w:tplc="9592723A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CA1592"/>
    <w:multiLevelType w:val="hybridMultilevel"/>
    <w:tmpl w:val="B4F00D2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609F7F59"/>
    <w:multiLevelType w:val="hybridMultilevel"/>
    <w:tmpl w:val="E23E23CC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61387BF3"/>
    <w:multiLevelType w:val="hybridMultilevel"/>
    <w:tmpl w:val="09647C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1" w15:restartNumberingAfterBreak="0">
    <w:nsid w:val="6E35281B"/>
    <w:multiLevelType w:val="hybridMultilevel"/>
    <w:tmpl w:val="4A74D2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01F29DD"/>
    <w:multiLevelType w:val="hybridMultilevel"/>
    <w:tmpl w:val="4590092A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AD87884"/>
    <w:multiLevelType w:val="hybridMultilevel"/>
    <w:tmpl w:val="8668B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5"/>
  </w:num>
  <w:num w:numId="3">
    <w:abstractNumId w:val="2"/>
  </w:num>
  <w:num w:numId="4">
    <w:abstractNumId w:val="11"/>
  </w:num>
  <w:num w:numId="5">
    <w:abstractNumId w:val="32"/>
  </w:num>
  <w:num w:numId="6">
    <w:abstractNumId w:val="33"/>
  </w:num>
  <w:num w:numId="7">
    <w:abstractNumId w:val="21"/>
  </w:num>
  <w:num w:numId="8">
    <w:abstractNumId w:val="17"/>
  </w:num>
  <w:num w:numId="9">
    <w:abstractNumId w:val="12"/>
  </w:num>
  <w:num w:numId="10">
    <w:abstractNumId w:val="7"/>
  </w:num>
  <w:num w:numId="11">
    <w:abstractNumId w:val="15"/>
  </w:num>
  <w:num w:numId="12">
    <w:abstractNumId w:val="10"/>
  </w:num>
  <w:num w:numId="13">
    <w:abstractNumId w:val="26"/>
  </w:num>
  <w:num w:numId="14">
    <w:abstractNumId w:val="30"/>
  </w:num>
  <w:num w:numId="15">
    <w:abstractNumId w:val="14"/>
  </w:num>
  <w:num w:numId="16">
    <w:abstractNumId w:val="29"/>
  </w:num>
  <w:num w:numId="17">
    <w:abstractNumId w:val="6"/>
  </w:num>
  <w:num w:numId="18">
    <w:abstractNumId w:val="22"/>
  </w:num>
  <w:num w:numId="19">
    <w:abstractNumId w:val="8"/>
  </w:num>
  <w:num w:numId="20">
    <w:abstractNumId w:val="24"/>
  </w:num>
  <w:num w:numId="21">
    <w:abstractNumId w:val="9"/>
  </w:num>
  <w:num w:numId="22">
    <w:abstractNumId w:val="13"/>
  </w:num>
  <w:num w:numId="23">
    <w:abstractNumId w:val="23"/>
  </w:num>
  <w:num w:numId="24">
    <w:abstractNumId w:val="5"/>
  </w:num>
  <w:num w:numId="25">
    <w:abstractNumId w:val="28"/>
  </w:num>
  <w:num w:numId="26">
    <w:abstractNumId w:val="18"/>
  </w:num>
  <w:num w:numId="27">
    <w:abstractNumId w:val="16"/>
  </w:num>
  <w:num w:numId="28">
    <w:abstractNumId w:val="31"/>
  </w:num>
  <w:num w:numId="29">
    <w:abstractNumId w:val="4"/>
  </w:num>
  <w:num w:numId="30">
    <w:abstractNumId w:val="19"/>
  </w:num>
  <w:num w:numId="31">
    <w:abstractNumId w:val="27"/>
  </w:num>
  <w:num w:numId="32">
    <w:abstractNumId w:val="2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attachedTemplate r:id="rId1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093B"/>
    <w:rsid w:val="00001C74"/>
    <w:rsid w:val="00011558"/>
    <w:rsid w:val="00015215"/>
    <w:rsid w:val="00017F49"/>
    <w:rsid w:val="000214FB"/>
    <w:rsid w:val="00021811"/>
    <w:rsid w:val="00022349"/>
    <w:rsid w:val="000228CF"/>
    <w:rsid w:val="00022FDF"/>
    <w:rsid w:val="0002451B"/>
    <w:rsid w:val="00036045"/>
    <w:rsid w:val="000426C1"/>
    <w:rsid w:val="00045D3C"/>
    <w:rsid w:val="000460AA"/>
    <w:rsid w:val="00050958"/>
    <w:rsid w:val="000614DE"/>
    <w:rsid w:val="00061885"/>
    <w:rsid w:val="00064E1B"/>
    <w:rsid w:val="00065F86"/>
    <w:rsid w:val="0007225C"/>
    <w:rsid w:val="0007241E"/>
    <w:rsid w:val="000729DD"/>
    <w:rsid w:val="00076064"/>
    <w:rsid w:val="000762D5"/>
    <w:rsid w:val="000771D0"/>
    <w:rsid w:val="00083275"/>
    <w:rsid w:val="0008342D"/>
    <w:rsid w:val="0008520D"/>
    <w:rsid w:val="00097B32"/>
    <w:rsid w:val="000A0A9F"/>
    <w:rsid w:val="000A74CB"/>
    <w:rsid w:val="000B12B5"/>
    <w:rsid w:val="000B1F5D"/>
    <w:rsid w:val="000B279F"/>
    <w:rsid w:val="000B58B6"/>
    <w:rsid w:val="000B5906"/>
    <w:rsid w:val="000C451F"/>
    <w:rsid w:val="000C5EFF"/>
    <w:rsid w:val="000C662D"/>
    <w:rsid w:val="000C6ED5"/>
    <w:rsid w:val="000C788D"/>
    <w:rsid w:val="000D647F"/>
    <w:rsid w:val="000E02C1"/>
    <w:rsid w:val="000E26FA"/>
    <w:rsid w:val="000E403E"/>
    <w:rsid w:val="000F6E41"/>
    <w:rsid w:val="00101ADF"/>
    <w:rsid w:val="00104DFC"/>
    <w:rsid w:val="00106153"/>
    <w:rsid w:val="001106C6"/>
    <w:rsid w:val="00116130"/>
    <w:rsid w:val="0011758F"/>
    <w:rsid w:val="00121789"/>
    <w:rsid w:val="00123A08"/>
    <w:rsid w:val="00133E53"/>
    <w:rsid w:val="0013631C"/>
    <w:rsid w:val="00137CB2"/>
    <w:rsid w:val="0014145C"/>
    <w:rsid w:val="00146C00"/>
    <w:rsid w:val="001476B1"/>
    <w:rsid w:val="00147C5D"/>
    <w:rsid w:val="00151384"/>
    <w:rsid w:val="00153A69"/>
    <w:rsid w:val="00156E17"/>
    <w:rsid w:val="001570EB"/>
    <w:rsid w:val="00160C50"/>
    <w:rsid w:val="001613E7"/>
    <w:rsid w:val="00163E99"/>
    <w:rsid w:val="00164612"/>
    <w:rsid w:val="00166149"/>
    <w:rsid w:val="001675DF"/>
    <w:rsid w:val="00167F5D"/>
    <w:rsid w:val="0017093B"/>
    <w:rsid w:val="0017160D"/>
    <w:rsid w:val="00174037"/>
    <w:rsid w:val="001750EB"/>
    <w:rsid w:val="001762DF"/>
    <w:rsid w:val="001809E5"/>
    <w:rsid w:val="00182CB6"/>
    <w:rsid w:val="00184A2F"/>
    <w:rsid w:val="00186145"/>
    <w:rsid w:val="00187F2B"/>
    <w:rsid w:val="00190D11"/>
    <w:rsid w:val="00193BEB"/>
    <w:rsid w:val="0019754D"/>
    <w:rsid w:val="00197C97"/>
    <w:rsid w:val="00197DF2"/>
    <w:rsid w:val="001A17F1"/>
    <w:rsid w:val="001A2686"/>
    <w:rsid w:val="001A3C48"/>
    <w:rsid w:val="001B296B"/>
    <w:rsid w:val="001B2E7B"/>
    <w:rsid w:val="001B4C01"/>
    <w:rsid w:val="001B77A5"/>
    <w:rsid w:val="001C1D64"/>
    <w:rsid w:val="001C410F"/>
    <w:rsid w:val="001C7491"/>
    <w:rsid w:val="001C7534"/>
    <w:rsid w:val="001D1E37"/>
    <w:rsid w:val="001D4458"/>
    <w:rsid w:val="001D550D"/>
    <w:rsid w:val="001E122B"/>
    <w:rsid w:val="001E2334"/>
    <w:rsid w:val="001E3A40"/>
    <w:rsid w:val="001E6AF8"/>
    <w:rsid w:val="001E78DD"/>
    <w:rsid w:val="001E7A7D"/>
    <w:rsid w:val="001F0076"/>
    <w:rsid w:val="001F0D22"/>
    <w:rsid w:val="001F74A2"/>
    <w:rsid w:val="00201E03"/>
    <w:rsid w:val="002034E2"/>
    <w:rsid w:val="00203AB1"/>
    <w:rsid w:val="00206C00"/>
    <w:rsid w:val="0020735B"/>
    <w:rsid w:val="0021031C"/>
    <w:rsid w:val="00212A41"/>
    <w:rsid w:val="0021507D"/>
    <w:rsid w:val="002153A8"/>
    <w:rsid w:val="002165BC"/>
    <w:rsid w:val="002228F7"/>
    <w:rsid w:val="00226491"/>
    <w:rsid w:val="0022779D"/>
    <w:rsid w:val="00227FCD"/>
    <w:rsid w:val="00230541"/>
    <w:rsid w:val="0024251E"/>
    <w:rsid w:val="00244A74"/>
    <w:rsid w:val="00260218"/>
    <w:rsid w:val="00262BFF"/>
    <w:rsid w:val="00264A8B"/>
    <w:rsid w:val="0027593F"/>
    <w:rsid w:val="00276315"/>
    <w:rsid w:val="00276F07"/>
    <w:rsid w:val="002806F2"/>
    <w:rsid w:val="00284344"/>
    <w:rsid w:val="0028618D"/>
    <w:rsid w:val="00291BF4"/>
    <w:rsid w:val="002945CA"/>
    <w:rsid w:val="002948B4"/>
    <w:rsid w:val="00295C22"/>
    <w:rsid w:val="002974BE"/>
    <w:rsid w:val="002A2B56"/>
    <w:rsid w:val="002A5D11"/>
    <w:rsid w:val="002B1F96"/>
    <w:rsid w:val="002B4880"/>
    <w:rsid w:val="002B550D"/>
    <w:rsid w:val="002C0F4A"/>
    <w:rsid w:val="002C1CF5"/>
    <w:rsid w:val="002D060A"/>
    <w:rsid w:val="002D094D"/>
    <w:rsid w:val="002D4656"/>
    <w:rsid w:val="002D4B4E"/>
    <w:rsid w:val="002E0B28"/>
    <w:rsid w:val="002E0DD0"/>
    <w:rsid w:val="002E4D3F"/>
    <w:rsid w:val="002E6105"/>
    <w:rsid w:val="002E7BAD"/>
    <w:rsid w:val="002F0338"/>
    <w:rsid w:val="002F34D2"/>
    <w:rsid w:val="002F5B9E"/>
    <w:rsid w:val="002F6E1F"/>
    <w:rsid w:val="002F79EE"/>
    <w:rsid w:val="003011D9"/>
    <w:rsid w:val="0030123E"/>
    <w:rsid w:val="00302E50"/>
    <w:rsid w:val="003078F5"/>
    <w:rsid w:val="00317162"/>
    <w:rsid w:val="0032183F"/>
    <w:rsid w:val="0032306E"/>
    <w:rsid w:val="00323F8F"/>
    <w:rsid w:val="0032443D"/>
    <w:rsid w:val="0033584E"/>
    <w:rsid w:val="00336136"/>
    <w:rsid w:val="00336265"/>
    <w:rsid w:val="00337EFA"/>
    <w:rsid w:val="00343089"/>
    <w:rsid w:val="00347F04"/>
    <w:rsid w:val="003509A8"/>
    <w:rsid w:val="00353937"/>
    <w:rsid w:val="00355623"/>
    <w:rsid w:val="0036509C"/>
    <w:rsid w:val="00370ECF"/>
    <w:rsid w:val="003717CE"/>
    <w:rsid w:val="00372A0C"/>
    <w:rsid w:val="0038064A"/>
    <w:rsid w:val="003811CE"/>
    <w:rsid w:val="00387D19"/>
    <w:rsid w:val="003924DE"/>
    <w:rsid w:val="00394F29"/>
    <w:rsid w:val="00397D97"/>
    <w:rsid w:val="003A0C19"/>
    <w:rsid w:val="003A1E54"/>
    <w:rsid w:val="003A31B2"/>
    <w:rsid w:val="003B1AFA"/>
    <w:rsid w:val="003B201E"/>
    <w:rsid w:val="003C2EAD"/>
    <w:rsid w:val="003D2379"/>
    <w:rsid w:val="003D3B4A"/>
    <w:rsid w:val="003D4033"/>
    <w:rsid w:val="003D446C"/>
    <w:rsid w:val="003D7535"/>
    <w:rsid w:val="003E2BF4"/>
    <w:rsid w:val="003E3283"/>
    <w:rsid w:val="003E4103"/>
    <w:rsid w:val="003E4167"/>
    <w:rsid w:val="003E5905"/>
    <w:rsid w:val="003E67CA"/>
    <w:rsid w:val="003F05CD"/>
    <w:rsid w:val="003F1890"/>
    <w:rsid w:val="003F58ED"/>
    <w:rsid w:val="003F653B"/>
    <w:rsid w:val="003F7054"/>
    <w:rsid w:val="0040287F"/>
    <w:rsid w:val="004127ED"/>
    <w:rsid w:val="00416A30"/>
    <w:rsid w:val="00422BE3"/>
    <w:rsid w:val="004260F1"/>
    <w:rsid w:val="00442BF0"/>
    <w:rsid w:val="00444B95"/>
    <w:rsid w:val="0045265C"/>
    <w:rsid w:val="00452B67"/>
    <w:rsid w:val="00455E80"/>
    <w:rsid w:val="00456722"/>
    <w:rsid w:val="00457C2E"/>
    <w:rsid w:val="00460076"/>
    <w:rsid w:val="004613E4"/>
    <w:rsid w:val="0046277D"/>
    <w:rsid w:val="004637EE"/>
    <w:rsid w:val="00464970"/>
    <w:rsid w:val="00464E1B"/>
    <w:rsid w:val="00473AA4"/>
    <w:rsid w:val="004761E8"/>
    <w:rsid w:val="00482845"/>
    <w:rsid w:val="00485A4D"/>
    <w:rsid w:val="004937C3"/>
    <w:rsid w:val="00494413"/>
    <w:rsid w:val="00495910"/>
    <w:rsid w:val="00496034"/>
    <w:rsid w:val="004A1C0C"/>
    <w:rsid w:val="004A425E"/>
    <w:rsid w:val="004B2169"/>
    <w:rsid w:val="004B2B2E"/>
    <w:rsid w:val="004B398D"/>
    <w:rsid w:val="004B431C"/>
    <w:rsid w:val="004B61CC"/>
    <w:rsid w:val="004C4333"/>
    <w:rsid w:val="004C5758"/>
    <w:rsid w:val="004D1E59"/>
    <w:rsid w:val="004D4997"/>
    <w:rsid w:val="004D5EDA"/>
    <w:rsid w:val="004E1C09"/>
    <w:rsid w:val="004E4F83"/>
    <w:rsid w:val="004E6663"/>
    <w:rsid w:val="004F3C79"/>
    <w:rsid w:val="0050566C"/>
    <w:rsid w:val="0051021A"/>
    <w:rsid w:val="0051151D"/>
    <w:rsid w:val="00515795"/>
    <w:rsid w:val="005173FA"/>
    <w:rsid w:val="005247FB"/>
    <w:rsid w:val="005253B1"/>
    <w:rsid w:val="005256C5"/>
    <w:rsid w:val="005332AD"/>
    <w:rsid w:val="00540199"/>
    <w:rsid w:val="00540280"/>
    <w:rsid w:val="00540DA8"/>
    <w:rsid w:val="0056011B"/>
    <w:rsid w:val="00560920"/>
    <w:rsid w:val="00566C07"/>
    <w:rsid w:val="0057056B"/>
    <w:rsid w:val="005721E1"/>
    <w:rsid w:val="00572CBA"/>
    <w:rsid w:val="00574674"/>
    <w:rsid w:val="00575E9A"/>
    <w:rsid w:val="005843A9"/>
    <w:rsid w:val="005864EF"/>
    <w:rsid w:val="005918C8"/>
    <w:rsid w:val="00593EEF"/>
    <w:rsid w:val="00594510"/>
    <w:rsid w:val="00594C13"/>
    <w:rsid w:val="005960B4"/>
    <w:rsid w:val="00596DE0"/>
    <w:rsid w:val="005972FE"/>
    <w:rsid w:val="005A0842"/>
    <w:rsid w:val="005A1735"/>
    <w:rsid w:val="005A2A72"/>
    <w:rsid w:val="005A3A24"/>
    <w:rsid w:val="005B056E"/>
    <w:rsid w:val="005B306D"/>
    <w:rsid w:val="005B3ECC"/>
    <w:rsid w:val="005B564D"/>
    <w:rsid w:val="005B6A05"/>
    <w:rsid w:val="005C067B"/>
    <w:rsid w:val="005C11D9"/>
    <w:rsid w:val="005C1F72"/>
    <w:rsid w:val="005C2142"/>
    <w:rsid w:val="005C447E"/>
    <w:rsid w:val="005C4DFF"/>
    <w:rsid w:val="005C52F4"/>
    <w:rsid w:val="005C7408"/>
    <w:rsid w:val="005D1631"/>
    <w:rsid w:val="005D1B06"/>
    <w:rsid w:val="005D4578"/>
    <w:rsid w:val="005D6331"/>
    <w:rsid w:val="005E393F"/>
    <w:rsid w:val="005E5489"/>
    <w:rsid w:val="005E79CB"/>
    <w:rsid w:val="005F0C04"/>
    <w:rsid w:val="005F1C4D"/>
    <w:rsid w:val="005F35D4"/>
    <w:rsid w:val="005F7E9B"/>
    <w:rsid w:val="00604D17"/>
    <w:rsid w:val="006103DF"/>
    <w:rsid w:val="00611291"/>
    <w:rsid w:val="00612D3C"/>
    <w:rsid w:val="006138C5"/>
    <w:rsid w:val="00614554"/>
    <w:rsid w:val="0061708B"/>
    <w:rsid w:val="00623764"/>
    <w:rsid w:val="00623E78"/>
    <w:rsid w:val="006255B4"/>
    <w:rsid w:val="006256FD"/>
    <w:rsid w:val="006332BE"/>
    <w:rsid w:val="00640C5B"/>
    <w:rsid w:val="00642B50"/>
    <w:rsid w:val="00643AD7"/>
    <w:rsid w:val="0064577D"/>
    <w:rsid w:val="00645EC8"/>
    <w:rsid w:val="006507CD"/>
    <w:rsid w:val="00651641"/>
    <w:rsid w:val="00655F1A"/>
    <w:rsid w:val="0065748F"/>
    <w:rsid w:val="00664C1C"/>
    <w:rsid w:val="00665E16"/>
    <w:rsid w:val="006903CD"/>
    <w:rsid w:val="006908EA"/>
    <w:rsid w:val="00692076"/>
    <w:rsid w:val="006976F1"/>
    <w:rsid w:val="006A7C37"/>
    <w:rsid w:val="006B1117"/>
    <w:rsid w:val="006B7258"/>
    <w:rsid w:val="006B75E2"/>
    <w:rsid w:val="006C1E99"/>
    <w:rsid w:val="006C67CF"/>
    <w:rsid w:val="006C7895"/>
    <w:rsid w:val="006D1FAD"/>
    <w:rsid w:val="006D2495"/>
    <w:rsid w:val="006D559C"/>
    <w:rsid w:val="006E2848"/>
    <w:rsid w:val="006E2E04"/>
    <w:rsid w:val="006E3067"/>
    <w:rsid w:val="006E4B9A"/>
    <w:rsid w:val="006E6DE7"/>
    <w:rsid w:val="006E72B4"/>
    <w:rsid w:val="006E7629"/>
    <w:rsid w:val="006F0EDF"/>
    <w:rsid w:val="006F2D02"/>
    <w:rsid w:val="006F2FA8"/>
    <w:rsid w:val="006F34A9"/>
    <w:rsid w:val="006F5BB2"/>
    <w:rsid w:val="006F619E"/>
    <w:rsid w:val="0070315D"/>
    <w:rsid w:val="00703F1C"/>
    <w:rsid w:val="00706BBE"/>
    <w:rsid w:val="007075A7"/>
    <w:rsid w:val="00707CD8"/>
    <w:rsid w:val="00710C7E"/>
    <w:rsid w:val="00710DDA"/>
    <w:rsid w:val="00712B42"/>
    <w:rsid w:val="00715762"/>
    <w:rsid w:val="00721780"/>
    <w:rsid w:val="00722031"/>
    <w:rsid w:val="007236F3"/>
    <w:rsid w:val="00727983"/>
    <w:rsid w:val="00732007"/>
    <w:rsid w:val="007331D7"/>
    <w:rsid w:val="007341B0"/>
    <w:rsid w:val="00737BE1"/>
    <w:rsid w:val="007426CF"/>
    <w:rsid w:val="00742A16"/>
    <w:rsid w:val="00750C58"/>
    <w:rsid w:val="00751243"/>
    <w:rsid w:val="0075467F"/>
    <w:rsid w:val="00754689"/>
    <w:rsid w:val="0075503D"/>
    <w:rsid w:val="007627E2"/>
    <w:rsid w:val="0077283A"/>
    <w:rsid w:val="00776717"/>
    <w:rsid w:val="007776D5"/>
    <w:rsid w:val="007815A6"/>
    <w:rsid w:val="0078205B"/>
    <w:rsid w:val="00791D9F"/>
    <w:rsid w:val="00792844"/>
    <w:rsid w:val="007948CC"/>
    <w:rsid w:val="00795681"/>
    <w:rsid w:val="00796BA2"/>
    <w:rsid w:val="00797CBF"/>
    <w:rsid w:val="007A02AF"/>
    <w:rsid w:val="007A7E24"/>
    <w:rsid w:val="007B1E19"/>
    <w:rsid w:val="007B2387"/>
    <w:rsid w:val="007B3B81"/>
    <w:rsid w:val="007B5BF2"/>
    <w:rsid w:val="007C68D7"/>
    <w:rsid w:val="007D144A"/>
    <w:rsid w:val="007D3FFA"/>
    <w:rsid w:val="007E15CA"/>
    <w:rsid w:val="007E165B"/>
    <w:rsid w:val="007E3C3C"/>
    <w:rsid w:val="007E3D12"/>
    <w:rsid w:val="007E5AA1"/>
    <w:rsid w:val="007E71A1"/>
    <w:rsid w:val="007F1BF9"/>
    <w:rsid w:val="007F4037"/>
    <w:rsid w:val="007F68E3"/>
    <w:rsid w:val="00811150"/>
    <w:rsid w:val="00814EB6"/>
    <w:rsid w:val="008154D2"/>
    <w:rsid w:val="00820230"/>
    <w:rsid w:val="00822237"/>
    <w:rsid w:val="0083101D"/>
    <w:rsid w:val="008338C0"/>
    <w:rsid w:val="0083626B"/>
    <w:rsid w:val="00842806"/>
    <w:rsid w:val="008455F9"/>
    <w:rsid w:val="00851704"/>
    <w:rsid w:val="008530C3"/>
    <w:rsid w:val="0085336B"/>
    <w:rsid w:val="00853BC5"/>
    <w:rsid w:val="00854036"/>
    <w:rsid w:val="00854F0D"/>
    <w:rsid w:val="00857A99"/>
    <w:rsid w:val="0086484B"/>
    <w:rsid w:val="00865C63"/>
    <w:rsid w:val="00866D05"/>
    <w:rsid w:val="00870C8A"/>
    <w:rsid w:val="00872340"/>
    <w:rsid w:val="008747FF"/>
    <w:rsid w:val="00874B6B"/>
    <w:rsid w:val="00876C50"/>
    <w:rsid w:val="00876E74"/>
    <w:rsid w:val="00890C5B"/>
    <w:rsid w:val="0089103B"/>
    <w:rsid w:val="00891C7B"/>
    <w:rsid w:val="00892C0E"/>
    <w:rsid w:val="008938F2"/>
    <w:rsid w:val="00894DBC"/>
    <w:rsid w:val="008A0CA8"/>
    <w:rsid w:val="008A2D4C"/>
    <w:rsid w:val="008A2F40"/>
    <w:rsid w:val="008A79BE"/>
    <w:rsid w:val="008B058E"/>
    <w:rsid w:val="008B47F8"/>
    <w:rsid w:val="008B611C"/>
    <w:rsid w:val="008B7EA3"/>
    <w:rsid w:val="008C3E73"/>
    <w:rsid w:val="008C75EF"/>
    <w:rsid w:val="008D2554"/>
    <w:rsid w:val="008D3243"/>
    <w:rsid w:val="008E7F11"/>
    <w:rsid w:val="008F1787"/>
    <w:rsid w:val="008F21F9"/>
    <w:rsid w:val="008F3138"/>
    <w:rsid w:val="00902A85"/>
    <w:rsid w:val="00903AE5"/>
    <w:rsid w:val="00905793"/>
    <w:rsid w:val="009065E7"/>
    <w:rsid w:val="00914185"/>
    <w:rsid w:val="00916CCB"/>
    <w:rsid w:val="00927AD9"/>
    <w:rsid w:val="00930BA3"/>
    <w:rsid w:val="00930D26"/>
    <w:rsid w:val="00934EBC"/>
    <w:rsid w:val="009373B3"/>
    <w:rsid w:val="009406C1"/>
    <w:rsid w:val="009458CC"/>
    <w:rsid w:val="0094644C"/>
    <w:rsid w:val="00947E19"/>
    <w:rsid w:val="0095411C"/>
    <w:rsid w:val="00955DB5"/>
    <w:rsid w:val="00960463"/>
    <w:rsid w:val="00960A2E"/>
    <w:rsid w:val="0096396D"/>
    <w:rsid w:val="00964DB1"/>
    <w:rsid w:val="00967BEF"/>
    <w:rsid w:val="009709BA"/>
    <w:rsid w:val="00970F78"/>
    <w:rsid w:val="00973435"/>
    <w:rsid w:val="00981875"/>
    <w:rsid w:val="009822D3"/>
    <w:rsid w:val="00982776"/>
    <w:rsid w:val="009837D1"/>
    <w:rsid w:val="00983FEA"/>
    <w:rsid w:val="00986533"/>
    <w:rsid w:val="00995AFA"/>
    <w:rsid w:val="009A2076"/>
    <w:rsid w:val="009A4D53"/>
    <w:rsid w:val="009A5C1F"/>
    <w:rsid w:val="009B1AAC"/>
    <w:rsid w:val="009B3274"/>
    <w:rsid w:val="009C2A3A"/>
    <w:rsid w:val="009C3231"/>
    <w:rsid w:val="009C4C19"/>
    <w:rsid w:val="009D3C3D"/>
    <w:rsid w:val="009D61FD"/>
    <w:rsid w:val="009D65F5"/>
    <w:rsid w:val="009D7559"/>
    <w:rsid w:val="009E72D1"/>
    <w:rsid w:val="009F1F81"/>
    <w:rsid w:val="009F1FAE"/>
    <w:rsid w:val="00A00020"/>
    <w:rsid w:val="00A01D2F"/>
    <w:rsid w:val="00A0514C"/>
    <w:rsid w:val="00A0776C"/>
    <w:rsid w:val="00A10F14"/>
    <w:rsid w:val="00A11879"/>
    <w:rsid w:val="00A16B1F"/>
    <w:rsid w:val="00A16B7A"/>
    <w:rsid w:val="00A16CAB"/>
    <w:rsid w:val="00A16CE4"/>
    <w:rsid w:val="00A22339"/>
    <w:rsid w:val="00A2562E"/>
    <w:rsid w:val="00A303BB"/>
    <w:rsid w:val="00A31B2F"/>
    <w:rsid w:val="00A31C6A"/>
    <w:rsid w:val="00A31E60"/>
    <w:rsid w:val="00A33B07"/>
    <w:rsid w:val="00A44206"/>
    <w:rsid w:val="00A44A3A"/>
    <w:rsid w:val="00A451CE"/>
    <w:rsid w:val="00A46EF7"/>
    <w:rsid w:val="00A47F80"/>
    <w:rsid w:val="00A51425"/>
    <w:rsid w:val="00A52455"/>
    <w:rsid w:val="00A537C7"/>
    <w:rsid w:val="00A55D3D"/>
    <w:rsid w:val="00A56E3F"/>
    <w:rsid w:val="00A57098"/>
    <w:rsid w:val="00A60811"/>
    <w:rsid w:val="00A620C6"/>
    <w:rsid w:val="00A6282D"/>
    <w:rsid w:val="00A629F5"/>
    <w:rsid w:val="00A62F35"/>
    <w:rsid w:val="00A66646"/>
    <w:rsid w:val="00A66F01"/>
    <w:rsid w:val="00A70A07"/>
    <w:rsid w:val="00A73CED"/>
    <w:rsid w:val="00A76193"/>
    <w:rsid w:val="00A826A5"/>
    <w:rsid w:val="00A82889"/>
    <w:rsid w:val="00A867A4"/>
    <w:rsid w:val="00A868D8"/>
    <w:rsid w:val="00A86EE5"/>
    <w:rsid w:val="00A8768D"/>
    <w:rsid w:val="00A94EDB"/>
    <w:rsid w:val="00AA0389"/>
    <w:rsid w:val="00AA0CBA"/>
    <w:rsid w:val="00AA139C"/>
    <w:rsid w:val="00AA509E"/>
    <w:rsid w:val="00AA6E33"/>
    <w:rsid w:val="00AB179F"/>
    <w:rsid w:val="00AB1AFD"/>
    <w:rsid w:val="00AB3FD8"/>
    <w:rsid w:val="00AB53E9"/>
    <w:rsid w:val="00AB665F"/>
    <w:rsid w:val="00AB7486"/>
    <w:rsid w:val="00AC014B"/>
    <w:rsid w:val="00AC189D"/>
    <w:rsid w:val="00AC1CB6"/>
    <w:rsid w:val="00AC5DEC"/>
    <w:rsid w:val="00AC7E28"/>
    <w:rsid w:val="00AC7F39"/>
    <w:rsid w:val="00AD04D8"/>
    <w:rsid w:val="00AD0643"/>
    <w:rsid w:val="00AD130B"/>
    <w:rsid w:val="00AD2FA9"/>
    <w:rsid w:val="00AD51D3"/>
    <w:rsid w:val="00AD5F30"/>
    <w:rsid w:val="00AD63B6"/>
    <w:rsid w:val="00AE3CD7"/>
    <w:rsid w:val="00AE46B3"/>
    <w:rsid w:val="00AE47C4"/>
    <w:rsid w:val="00AE6299"/>
    <w:rsid w:val="00AE7CFD"/>
    <w:rsid w:val="00AF232D"/>
    <w:rsid w:val="00B013F3"/>
    <w:rsid w:val="00B03213"/>
    <w:rsid w:val="00B10470"/>
    <w:rsid w:val="00B1223A"/>
    <w:rsid w:val="00B14B69"/>
    <w:rsid w:val="00B226C8"/>
    <w:rsid w:val="00B23093"/>
    <w:rsid w:val="00B23766"/>
    <w:rsid w:val="00B23C73"/>
    <w:rsid w:val="00B31D03"/>
    <w:rsid w:val="00B3322A"/>
    <w:rsid w:val="00B35E3C"/>
    <w:rsid w:val="00B3641C"/>
    <w:rsid w:val="00B401D4"/>
    <w:rsid w:val="00B474A6"/>
    <w:rsid w:val="00B52FE7"/>
    <w:rsid w:val="00B53335"/>
    <w:rsid w:val="00B55133"/>
    <w:rsid w:val="00B6127D"/>
    <w:rsid w:val="00B63A91"/>
    <w:rsid w:val="00B6723A"/>
    <w:rsid w:val="00B73D18"/>
    <w:rsid w:val="00B750F6"/>
    <w:rsid w:val="00B7637C"/>
    <w:rsid w:val="00B80B70"/>
    <w:rsid w:val="00B812C5"/>
    <w:rsid w:val="00B815DB"/>
    <w:rsid w:val="00B871C2"/>
    <w:rsid w:val="00B87B06"/>
    <w:rsid w:val="00B92E46"/>
    <w:rsid w:val="00B94B17"/>
    <w:rsid w:val="00B94C77"/>
    <w:rsid w:val="00B97AA3"/>
    <w:rsid w:val="00BA031F"/>
    <w:rsid w:val="00BA3018"/>
    <w:rsid w:val="00BA388F"/>
    <w:rsid w:val="00BA44AA"/>
    <w:rsid w:val="00BA5ECF"/>
    <w:rsid w:val="00BB5B4D"/>
    <w:rsid w:val="00BC7491"/>
    <w:rsid w:val="00BD11BF"/>
    <w:rsid w:val="00BD194B"/>
    <w:rsid w:val="00BD6612"/>
    <w:rsid w:val="00BD7E0F"/>
    <w:rsid w:val="00BD7F1D"/>
    <w:rsid w:val="00BE06D4"/>
    <w:rsid w:val="00BE33C7"/>
    <w:rsid w:val="00BE4EEB"/>
    <w:rsid w:val="00BE57BA"/>
    <w:rsid w:val="00BF1D8A"/>
    <w:rsid w:val="00BF3F41"/>
    <w:rsid w:val="00BF5A72"/>
    <w:rsid w:val="00C06559"/>
    <w:rsid w:val="00C11099"/>
    <w:rsid w:val="00C12BA1"/>
    <w:rsid w:val="00C12ECD"/>
    <w:rsid w:val="00C13E55"/>
    <w:rsid w:val="00C14CB8"/>
    <w:rsid w:val="00C1670E"/>
    <w:rsid w:val="00C20D06"/>
    <w:rsid w:val="00C23874"/>
    <w:rsid w:val="00C242BF"/>
    <w:rsid w:val="00C31B6B"/>
    <w:rsid w:val="00C34DB6"/>
    <w:rsid w:val="00C3615B"/>
    <w:rsid w:val="00C4283D"/>
    <w:rsid w:val="00C4463A"/>
    <w:rsid w:val="00C45A9F"/>
    <w:rsid w:val="00C46E09"/>
    <w:rsid w:val="00C51548"/>
    <w:rsid w:val="00C52C26"/>
    <w:rsid w:val="00C55D2E"/>
    <w:rsid w:val="00C55D48"/>
    <w:rsid w:val="00C55FBB"/>
    <w:rsid w:val="00C664F1"/>
    <w:rsid w:val="00C73867"/>
    <w:rsid w:val="00C73D59"/>
    <w:rsid w:val="00C740B9"/>
    <w:rsid w:val="00C7460F"/>
    <w:rsid w:val="00C80B9B"/>
    <w:rsid w:val="00C81AB2"/>
    <w:rsid w:val="00C835AF"/>
    <w:rsid w:val="00C86E3A"/>
    <w:rsid w:val="00C90BA2"/>
    <w:rsid w:val="00C91EC5"/>
    <w:rsid w:val="00C931C9"/>
    <w:rsid w:val="00C93D00"/>
    <w:rsid w:val="00C9448A"/>
    <w:rsid w:val="00C95F31"/>
    <w:rsid w:val="00C97832"/>
    <w:rsid w:val="00CA09BC"/>
    <w:rsid w:val="00CA25C8"/>
    <w:rsid w:val="00CA3E5E"/>
    <w:rsid w:val="00CA6B74"/>
    <w:rsid w:val="00CB2C74"/>
    <w:rsid w:val="00CB6D48"/>
    <w:rsid w:val="00CB7A8C"/>
    <w:rsid w:val="00CC7F45"/>
    <w:rsid w:val="00CD0722"/>
    <w:rsid w:val="00CD0D22"/>
    <w:rsid w:val="00CD14C5"/>
    <w:rsid w:val="00CD5286"/>
    <w:rsid w:val="00CD7739"/>
    <w:rsid w:val="00CF27A5"/>
    <w:rsid w:val="00CF48DA"/>
    <w:rsid w:val="00CF4FEE"/>
    <w:rsid w:val="00CF6660"/>
    <w:rsid w:val="00D11305"/>
    <w:rsid w:val="00D11E03"/>
    <w:rsid w:val="00D12793"/>
    <w:rsid w:val="00D14D4E"/>
    <w:rsid w:val="00D17825"/>
    <w:rsid w:val="00D2133D"/>
    <w:rsid w:val="00D21F14"/>
    <w:rsid w:val="00D23DEC"/>
    <w:rsid w:val="00D2506D"/>
    <w:rsid w:val="00D2775C"/>
    <w:rsid w:val="00D30B30"/>
    <w:rsid w:val="00D33FBE"/>
    <w:rsid w:val="00D34FCC"/>
    <w:rsid w:val="00D364BB"/>
    <w:rsid w:val="00D36C6A"/>
    <w:rsid w:val="00D42B18"/>
    <w:rsid w:val="00D47B64"/>
    <w:rsid w:val="00D528E6"/>
    <w:rsid w:val="00D53E3D"/>
    <w:rsid w:val="00D60A46"/>
    <w:rsid w:val="00D61250"/>
    <w:rsid w:val="00D61873"/>
    <w:rsid w:val="00D64C91"/>
    <w:rsid w:val="00D665FC"/>
    <w:rsid w:val="00D70F2A"/>
    <w:rsid w:val="00D718D9"/>
    <w:rsid w:val="00D740F1"/>
    <w:rsid w:val="00D747F2"/>
    <w:rsid w:val="00D76D46"/>
    <w:rsid w:val="00D77CCC"/>
    <w:rsid w:val="00D81231"/>
    <w:rsid w:val="00D81804"/>
    <w:rsid w:val="00D93DC6"/>
    <w:rsid w:val="00D95ABD"/>
    <w:rsid w:val="00DA0656"/>
    <w:rsid w:val="00DA0CF6"/>
    <w:rsid w:val="00DA4A31"/>
    <w:rsid w:val="00DA632E"/>
    <w:rsid w:val="00DB0B4D"/>
    <w:rsid w:val="00DB604A"/>
    <w:rsid w:val="00DC3017"/>
    <w:rsid w:val="00DC4B1C"/>
    <w:rsid w:val="00DC6584"/>
    <w:rsid w:val="00DC67B6"/>
    <w:rsid w:val="00DD041E"/>
    <w:rsid w:val="00DD1452"/>
    <w:rsid w:val="00DD24F7"/>
    <w:rsid w:val="00DD7CBA"/>
    <w:rsid w:val="00DE1BC4"/>
    <w:rsid w:val="00DE410D"/>
    <w:rsid w:val="00DE5171"/>
    <w:rsid w:val="00DF193F"/>
    <w:rsid w:val="00DF2795"/>
    <w:rsid w:val="00DF37C4"/>
    <w:rsid w:val="00DF4F1D"/>
    <w:rsid w:val="00DF663A"/>
    <w:rsid w:val="00DF6B13"/>
    <w:rsid w:val="00DF6E4B"/>
    <w:rsid w:val="00E21B29"/>
    <w:rsid w:val="00E21B3A"/>
    <w:rsid w:val="00E22525"/>
    <w:rsid w:val="00E24030"/>
    <w:rsid w:val="00E24560"/>
    <w:rsid w:val="00E257E9"/>
    <w:rsid w:val="00E27D56"/>
    <w:rsid w:val="00E31444"/>
    <w:rsid w:val="00E33860"/>
    <w:rsid w:val="00E3580A"/>
    <w:rsid w:val="00E376A2"/>
    <w:rsid w:val="00E37F88"/>
    <w:rsid w:val="00E40234"/>
    <w:rsid w:val="00E40421"/>
    <w:rsid w:val="00E408B7"/>
    <w:rsid w:val="00E4324D"/>
    <w:rsid w:val="00E44A73"/>
    <w:rsid w:val="00E530D0"/>
    <w:rsid w:val="00E531DF"/>
    <w:rsid w:val="00E53F3A"/>
    <w:rsid w:val="00E54857"/>
    <w:rsid w:val="00E55D88"/>
    <w:rsid w:val="00E57F28"/>
    <w:rsid w:val="00E61634"/>
    <w:rsid w:val="00E629C9"/>
    <w:rsid w:val="00E63736"/>
    <w:rsid w:val="00E640F2"/>
    <w:rsid w:val="00E64E65"/>
    <w:rsid w:val="00E66217"/>
    <w:rsid w:val="00E70786"/>
    <w:rsid w:val="00E71080"/>
    <w:rsid w:val="00E71196"/>
    <w:rsid w:val="00E7120F"/>
    <w:rsid w:val="00E72BA4"/>
    <w:rsid w:val="00E750F9"/>
    <w:rsid w:val="00E77AD4"/>
    <w:rsid w:val="00E80551"/>
    <w:rsid w:val="00E82C67"/>
    <w:rsid w:val="00E83FED"/>
    <w:rsid w:val="00E8591B"/>
    <w:rsid w:val="00E90A40"/>
    <w:rsid w:val="00E910EF"/>
    <w:rsid w:val="00E910FA"/>
    <w:rsid w:val="00EA2572"/>
    <w:rsid w:val="00EA4DB2"/>
    <w:rsid w:val="00EA64BA"/>
    <w:rsid w:val="00EB50E8"/>
    <w:rsid w:val="00EB6FA8"/>
    <w:rsid w:val="00EB7430"/>
    <w:rsid w:val="00EC2662"/>
    <w:rsid w:val="00ED16B9"/>
    <w:rsid w:val="00ED5C76"/>
    <w:rsid w:val="00ED66D7"/>
    <w:rsid w:val="00EE0F1A"/>
    <w:rsid w:val="00EE1171"/>
    <w:rsid w:val="00EE3080"/>
    <w:rsid w:val="00EE3146"/>
    <w:rsid w:val="00EE3778"/>
    <w:rsid w:val="00EF275C"/>
    <w:rsid w:val="00EF41EE"/>
    <w:rsid w:val="00EF61CF"/>
    <w:rsid w:val="00EF652E"/>
    <w:rsid w:val="00EF683B"/>
    <w:rsid w:val="00EF7165"/>
    <w:rsid w:val="00F00A6F"/>
    <w:rsid w:val="00F014F4"/>
    <w:rsid w:val="00F048F2"/>
    <w:rsid w:val="00F060EB"/>
    <w:rsid w:val="00F067DE"/>
    <w:rsid w:val="00F06E9A"/>
    <w:rsid w:val="00F13B59"/>
    <w:rsid w:val="00F1633B"/>
    <w:rsid w:val="00F17336"/>
    <w:rsid w:val="00F17532"/>
    <w:rsid w:val="00F268A0"/>
    <w:rsid w:val="00F3747A"/>
    <w:rsid w:val="00F4102D"/>
    <w:rsid w:val="00F412FD"/>
    <w:rsid w:val="00F41F6A"/>
    <w:rsid w:val="00F43CF2"/>
    <w:rsid w:val="00F43FE9"/>
    <w:rsid w:val="00F472AF"/>
    <w:rsid w:val="00F527D8"/>
    <w:rsid w:val="00F56B9B"/>
    <w:rsid w:val="00F574CA"/>
    <w:rsid w:val="00F6161E"/>
    <w:rsid w:val="00F64217"/>
    <w:rsid w:val="00F728BA"/>
    <w:rsid w:val="00F77D5F"/>
    <w:rsid w:val="00F81D84"/>
    <w:rsid w:val="00F92802"/>
    <w:rsid w:val="00F935AF"/>
    <w:rsid w:val="00F94141"/>
    <w:rsid w:val="00F94C4D"/>
    <w:rsid w:val="00FA25B2"/>
    <w:rsid w:val="00FA28DE"/>
    <w:rsid w:val="00FA437A"/>
    <w:rsid w:val="00FB0309"/>
    <w:rsid w:val="00FB4287"/>
    <w:rsid w:val="00FB58DD"/>
    <w:rsid w:val="00FB6F75"/>
    <w:rsid w:val="00FC6DF9"/>
    <w:rsid w:val="00FD382E"/>
    <w:rsid w:val="00FD3E61"/>
    <w:rsid w:val="00FE0CE6"/>
    <w:rsid w:val="00FE2086"/>
    <w:rsid w:val="00FF02AA"/>
    <w:rsid w:val="00FF4075"/>
    <w:rsid w:val="00FF5361"/>
    <w:rsid w:val="00FF602E"/>
    <w:rsid w:val="00FF6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0"/>
  <w15:docId w15:val="{6F8EC977-69E5-4E04-BEA1-E77E93CBE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Hyperlink" w:semiHidden="1" w:uiPriority="0" w:unhideWhenUsed="1"/>
    <w:lsdException w:name="Strong" w:uiPriority="0" w:qFormat="1"/>
    <w:lsdException w:name="Emphasis" w:uiPriority="20" w:qFormat="1"/>
    <w:lsdException w:name="Normal (Web)" w:uiPriority="0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3E3283"/>
    <w:pPr>
      <w:widowControl w:val="0"/>
      <w:snapToGrid w:val="0"/>
      <w:spacing w:line="300" w:lineRule="auto"/>
      <w:ind w:firstLine="720"/>
      <w:jc w:val="both"/>
    </w:pPr>
    <w:rPr>
      <w:rFonts w:cs="Times New Roman"/>
      <w:sz w:val="22"/>
    </w:rPr>
  </w:style>
  <w:style w:type="paragraph" w:styleId="10">
    <w:name w:val="heading 1"/>
    <w:basedOn w:val="a"/>
    <w:next w:val="a"/>
    <w:link w:val="11"/>
    <w:uiPriority w:val="9"/>
    <w:qFormat/>
    <w:rsid w:val="00FF4075"/>
    <w:pPr>
      <w:keepNext/>
      <w:keepLines/>
      <w:spacing w:before="480"/>
      <w:outlineLvl w:val="0"/>
    </w:pPr>
    <w:rPr>
      <w:rFonts w:asciiTheme="majorHAnsi" w:eastAsiaTheme="majorEastAsia" w:hAnsiTheme="majorHAns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D24F7"/>
    <w:pPr>
      <w:keepNext/>
      <w:keepLines/>
      <w:spacing w:before="200"/>
      <w:outlineLvl w:val="1"/>
    </w:pPr>
    <w:rPr>
      <w:rFonts w:asciiTheme="majorHAnsi" w:eastAsiaTheme="majorEastAsia" w:hAnsiTheme="majorHAnsi"/>
      <w:b/>
      <w:bCs/>
      <w:color w:val="4F81BD" w:themeColor="accent1"/>
      <w:sz w:val="26"/>
      <w:szCs w:val="26"/>
    </w:rPr>
  </w:style>
  <w:style w:type="paragraph" w:styleId="4">
    <w:name w:val="heading 4"/>
    <w:basedOn w:val="a"/>
    <w:next w:val="a"/>
    <w:link w:val="40"/>
    <w:uiPriority w:val="9"/>
    <w:qFormat/>
    <w:rsid w:val="00D77CCC"/>
    <w:pPr>
      <w:keepNext/>
      <w:widowControl/>
      <w:snapToGrid/>
      <w:spacing w:line="240" w:lineRule="auto"/>
      <w:ind w:left="708" w:firstLine="708"/>
      <w:jc w:val="left"/>
      <w:outlineLvl w:val="3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11099"/>
    <w:pPr>
      <w:keepNext/>
      <w:keepLines/>
      <w:spacing w:before="200"/>
      <w:outlineLvl w:val="5"/>
    </w:pPr>
    <w:rPr>
      <w:rFonts w:asciiTheme="majorHAnsi" w:eastAsiaTheme="majorEastAsia" w:hAnsiTheme="majorHAns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"/>
    <w:basedOn w:val="a0"/>
    <w:link w:val="10"/>
    <w:uiPriority w:val="9"/>
    <w:locked/>
    <w:rsid w:val="00FF4075"/>
    <w:rPr>
      <w:rFonts w:asciiTheme="majorHAnsi" w:eastAsiaTheme="majorEastAsia" w:hAnsiTheme="majorHAnsi" w:cs="Times New Roman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DD24F7"/>
    <w:rPr>
      <w:rFonts w:asciiTheme="majorHAnsi" w:eastAsiaTheme="majorEastAsia" w:hAnsiTheme="majorHAnsi" w:cs="Times New Roman"/>
      <w:b/>
      <w:bCs/>
      <w:color w:val="4F81BD" w:themeColor="accent1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D77CCC"/>
    <w:rPr>
      <w:rFonts w:ascii="Times New Roman" w:hAnsi="Times New Roman" w:cs="Times New Roman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locked/>
    <w:rsid w:val="00C11099"/>
    <w:rPr>
      <w:rFonts w:asciiTheme="majorHAnsi" w:eastAsiaTheme="majorEastAsia" w:hAnsiTheme="majorHAnsi" w:cs="Times New Roman"/>
      <w:i/>
      <w:iCs/>
      <w:color w:val="243F60" w:themeColor="accent1" w:themeShade="7F"/>
      <w:sz w:val="22"/>
    </w:rPr>
  </w:style>
  <w:style w:type="table" w:styleId="a3">
    <w:name w:val="Table Grid"/>
    <w:basedOn w:val="a1"/>
    <w:uiPriority w:val="59"/>
    <w:rsid w:val="008B058E"/>
    <w:rPr>
      <w:rFonts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AE47C4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4"/>
      <w:szCs w:val="24"/>
    </w:rPr>
  </w:style>
  <w:style w:type="character" w:customStyle="1" w:styleId="a5">
    <w:name w:val="Верхний колонтитул Знак"/>
    <w:basedOn w:val="a0"/>
    <w:link w:val="a4"/>
    <w:uiPriority w:val="99"/>
    <w:locked/>
    <w:rsid w:val="00AE47C4"/>
    <w:rPr>
      <w:rFonts w:ascii="Times New Roman" w:hAnsi="Times New Roman" w:cs="Times New Roman"/>
      <w:sz w:val="24"/>
      <w:szCs w:val="24"/>
    </w:rPr>
  </w:style>
  <w:style w:type="paragraph" w:styleId="a6">
    <w:name w:val="footer"/>
    <w:basedOn w:val="a"/>
    <w:link w:val="a7"/>
    <w:uiPriority w:val="99"/>
    <w:unhideWhenUsed/>
    <w:rsid w:val="00AE47C4"/>
    <w:pPr>
      <w:widowControl/>
      <w:tabs>
        <w:tab w:val="center" w:pos="4677"/>
        <w:tab w:val="right" w:pos="9355"/>
      </w:tabs>
      <w:snapToGrid/>
      <w:spacing w:line="240" w:lineRule="auto"/>
      <w:ind w:firstLine="0"/>
      <w:jc w:val="left"/>
    </w:pPr>
    <w:rPr>
      <w:sz w:val="24"/>
      <w:szCs w:val="24"/>
    </w:rPr>
  </w:style>
  <w:style w:type="character" w:customStyle="1" w:styleId="a7">
    <w:name w:val="Нижний колонтитул Знак"/>
    <w:basedOn w:val="a0"/>
    <w:link w:val="a6"/>
    <w:uiPriority w:val="99"/>
    <w:locked/>
    <w:rsid w:val="00AE47C4"/>
    <w:rPr>
      <w:rFonts w:ascii="Times New Roman" w:hAnsi="Times New Roman" w:cs="Times New Roman"/>
      <w:sz w:val="24"/>
      <w:szCs w:val="24"/>
    </w:rPr>
  </w:style>
  <w:style w:type="paragraph" w:styleId="a8">
    <w:name w:val="Balloon Text"/>
    <w:basedOn w:val="a"/>
    <w:link w:val="a9"/>
    <w:uiPriority w:val="99"/>
    <w:semiHidden/>
    <w:rsid w:val="00811150"/>
    <w:pPr>
      <w:widowControl/>
      <w:snapToGrid/>
      <w:spacing w:line="240" w:lineRule="auto"/>
      <w:ind w:firstLine="0"/>
      <w:jc w:val="left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locked/>
    <w:rPr>
      <w:rFonts w:ascii="Tahoma" w:hAnsi="Tahoma" w:cs="Tahoma"/>
      <w:sz w:val="16"/>
      <w:szCs w:val="16"/>
    </w:rPr>
  </w:style>
  <w:style w:type="paragraph" w:styleId="aa">
    <w:name w:val="Body Text"/>
    <w:basedOn w:val="a"/>
    <w:link w:val="ab"/>
    <w:uiPriority w:val="99"/>
    <w:rsid w:val="001E122B"/>
    <w:pPr>
      <w:widowControl/>
      <w:snapToGrid/>
      <w:spacing w:line="240" w:lineRule="auto"/>
      <w:ind w:firstLine="0"/>
    </w:pPr>
    <w:rPr>
      <w:sz w:val="24"/>
    </w:rPr>
  </w:style>
  <w:style w:type="character" w:customStyle="1" w:styleId="ab">
    <w:name w:val="Основной текст Знак"/>
    <w:basedOn w:val="a0"/>
    <w:link w:val="aa"/>
    <w:uiPriority w:val="99"/>
    <w:semiHidden/>
    <w:locked/>
    <w:rPr>
      <w:rFonts w:ascii="Times New Roman" w:hAnsi="Times New Roman" w:cs="Times New Roman"/>
      <w:sz w:val="24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2165BC"/>
    <w:pPr>
      <w:widowControl/>
      <w:snapToGrid/>
      <w:spacing w:after="120" w:line="480" w:lineRule="auto"/>
      <w:ind w:firstLine="0"/>
      <w:jc w:val="left"/>
    </w:pPr>
    <w:rPr>
      <w:sz w:val="24"/>
      <w:szCs w:val="24"/>
    </w:rPr>
  </w:style>
  <w:style w:type="character" w:customStyle="1" w:styleId="22">
    <w:name w:val="Основной текст 2 Знак"/>
    <w:basedOn w:val="a0"/>
    <w:link w:val="21"/>
    <w:uiPriority w:val="99"/>
    <w:semiHidden/>
    <w:locked/>
    <w:rsid w:val="002165BC"/>
    <w:rPr>
      <w:rFonts w:ascii="Times New Roman" w:hAnsi="Times New Roman" w:cs="Times New Roman"/>
      <w:sz w:val="24"/>
      <w:szCs w:val="24"/>
    </w:rPr>
  </w:style>
  <w:style w:type="paragraph" w:styleId="ac">
    <w:name w:val="List Paragraph"/>
    <w:basedOn w:val="a"/>
    <w:uiPriority w:val="34"/>
    <w:qFormat/>
    <w:rsid w:val="003E3283"/>
    <w:pPr>
      <w:widowControl/>
      <w:snapToGrid/>
      <w:spacing w:after="200" w:line="276" w:lineRule="auto"/>
      <w:ind w:left="720" w:firstLine="0"/>
      <w:jc w:val="left"/>
    </w:pPr>
    <w:rPr>
      <w:szCs w:val="22"/>
      <w:lang w:eastAsia="en-US"/>
    </w:rPr>
  </w:style>
  <w:style w:type="character" w:styleId="ad">
    <w:name w:val="Hyperlink"/>
    <w:basedOn w:val="a0"/>
    <w:uiPriority w:val="99"/>
    <w:rsid w:val="00DD1452"/>
    <w:rPr>
      <w:rFonts w:cs="Times New Roman"/>
      <w:color w:val="0000FF"/>
      <w:u w:val="single"/>
    </w:rPr>
  </w:style>
  <w:style w:type="paragraph" w:styleId="ae">
    <w:name w:val="Normal (Web)"/>
    <w:basedOn w:val="a"/>
    <w:uiPriority w:val="99"/>
    <w:unhideWhenUsed/>
    <w:rsid w:val="003E3283"/>
    <w:pPr>
      <w:widowControl/>
      <w:snapToGrid/>
      <w:spacing w:before="100" w:beforeAutospacing="1" w:after="100" w:afterAutospacing="1" w:line="240" w:lineRule="auto"/>
      <w:ind w:firstLine="0"/>
      <w:jc w:val="left"/>
    </w:pPr>
    <w:rPr>
      <w:sz w:val="24"/>
      <w:szCs w:val="24"/>
    </w:rPr>
  </w:style>
  <w:style w:type="character" w:customStyle="1" w:styleId="12">
    <w:name w:val="Заг1 Полож Знак"/>
    <w:link w:val="13"/>
    <w:locked/>
    <w:rsid w:val="003E3283"/>
    <w:rPr>
      <w:rFonts w:ascii="Times New Roman" w:hAnsi="Times New Roman"/>
      <w:sz w:val="32"/>
    </w:rPr>
  </w:style>
  <w:style w:type="paragraph" w:customStyle="1" w:styleId="13">
    <w:name w:val="Заг1 Полож"/>
    <w:basedOn w:val="a"/>
    <w:link w:val="12"/>
    <w:rsid w:val="003E3283"/>
    <w:pPr>
      <w:suppressAutoHyphens/>
      <w:snapToGrid/>
      <w:spacing w:line="240" w:lineRule="auto"/>
      <w:ind w:left="454" w:right="454" w:firstLine="0"/>
      <w:jc w:val="center"/>
    </w:pPr>
    <w:rPr>
      <w:sz w:val="32"/>
      <w:szCs w:val="32"/>
    </w:rPr>
  </w:style>
  <w:style w:type="character" w:styleId="af">
    <w:name w:val="Strong"/>
    <w:basedOn w:val="a0"/>
    <w:uiPriority w:val="22"/>
    <w:qFormat/>
    <w:rsid w:val="003E3283"/>
    <w:rPr>
      <w:rFonts w:cs="Times New Roman"/>
      <w:b/>
      <w:bCs/>
    </w:rPr>
  </w:style>
  <w:style w:type="character" w:customStyle="1" w:styleId="af0">
    <w:name w:val="Основной текст_"/>
    <w:link w:val="3"/>
    <w:locked/>
    <w:rsid w:val="00DD24F7"/>
    <w:rPr>
      <w:sz w:val="27"/>
      <w:shd w:val="clear" w:color="auto" w:fill="FFFFFF"/>
    </w:rPr>
  </w:style>
  <w:style w:type="paragraph" w:customStyle="1" w:styleId="3">
    <w:name w:val="Основной текст3"/>
    <w:basedOn w:val="a"/>
    <w:link w:val="af0"/>
    <w:rsid w:val="00DD24F7"/>
    <w:pPr>
      <w:widowControl/>
      <w:shd w:val="clear" w:color="auto" w:fill="FFFFFF"/>
      <w:snapToGrid/>
      <w:spacing w:line="322" w:lineRule="exact"/>
      <w:ind w:firstLine="0"/>
      <w:jc w:val="left"/>
    </w:pPr>
    <w:rPr>
      <w:rFonts w:cs="Calibri"/>
      <w:sz w:val="27"/>
      <w:szCs w:val="27"/>
    </w:rPr>
  </w:style>
  <w:style w:type="table" w:customStyle="1" w:styleId="14">
    <w:name w:val="Сетка таблицы1"/>
    <w:basedOn w:val="a1"/>
    <w:next w:val="a3"/>
    <w:uiPriority w:val="59"/>
    <w:rsid w:val="00EB50E8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"/>
    <w:basedOn w:val="a1"/>
    <w:next w:val="a3"/>
    <w:uiPriority w:val="59"/>
    <w:rsid w:val="001E7A7D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0">
    <w:name w:val="Сетка таблицы3"/>
    <w:basedOn w:val="a1"/>
    <w:next w:val="a3"/>
    <w:uiPriority w:val="59"/>
    <w:rsid w:val="00CF4FE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next w:val="a3"/>
    <w:uiPriority w:val="59"/>
    <w:rsid w:val="00BD194B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Загсборн1"/>
    <w:basedOn w:val="aa"/>
    <w:autoRedefine/>
    <w:rsid w:val="00FF4075"/>
    <w:pPr>
      <w:numPr>
        <w:numId w:val="1"/>
      </w:numPr>
    </w:pPr>
    <w:rPr>
      <w:b/>
      <w:szCs w:val="24"/>
    </w:rPr>
  </w:style>
  <w:style w:type="table" w:customStyle="1" w:styleId="5">
    <w:name w:val="Сетка таблицы5"/>
    <w:basedOn w:val="a1"/>
    <w:next w:val="a3"/>
    <w:uiPriority w:val="59"/>
    <w:rsid w:val="00AD130B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1">
    <w:name w:val="Сетка таблицы6"/>
    <w:basedOn w:val="a1"/>
    <w:next w:val="a3"/>
    <w:uiPriority w:val="59"/>
    <w:rsid w:val="000C6ED5"/>
    <w:rPr>
      <w:rFonts w:cs="Times New Roman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7">
    <w:name w:val="Сетка таблицы7"/>
    <w:basedOn w:val="a1"/>
    <w:next w:val="a3"/>
    <w:uiPriority w:val="59"/>
    <w:rsid w:val="00A2562E"/>
    <w:rPr>
      <w:rFonts w:cs="Times New Roman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1">
    <w:name w:val="No Spacing"/>
    <w:uiPriority w:val="1"/>
    <w:qFormat/>
    <w:rsid w:val="00C11099"/>
    <w:rPr>
      <w:rFonts w:asciiTheme="minorHAnsi" w:eastAsiaTheme="minorEastAsia" w:hAnsiTheme="minorHAnsi" w:cs="Times New Roman"/>
      <w:sz w:val="22"/>
      <w:szCs w:val="22"/>
    </w:rPr>
  </w:style>
  <w:style w:type="paragraph" w:styleId="af2">
    <w:name w:val="Plain Text"/>
    <w:basedOn w:val="a"/>
    <w:link w:val="af3"/>
    <w:uiPriority w:val="99"/>
    <w:rsid w:val="00B812C5"/>
    <w:pPr>
      <w:widowControl/>
      <w:overflowPunct w:val="0"/>
      <w:autoSpaceDE w:val="0"/>
      <w:autoSpaceDN w:val="0"/>
      <w:adjustRightInd w:val="0"/>
      <w:snapToGrid/>
      <w:spacing w:line="240" w:lineRule="auto"/>
      <w:ind w:firstLine="0"/>
      <w:jc w:val="left"/>
      <w:textAlignment w:val="baseline"/>
    </w:pPr>
    <w:rPr>
      <w:rFonts w:ascii="Courier New" w:hAnsi="Courier New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B812C5"/>
    <w:rPr>
      <w:rFonts w:ascii="Courier New" w:hAnsi="Courier New" w:cs="Times New Roman"/>
    </w:rPr>
  </w:style>
  <w:style w:type="paragraph" w:customStyle="1" w:styleId="15">
    <w:name w:val="Основной текст1"/>
    <w:basedOn w:val="a"/>
    <w:rsid w:val="004613E4"/>
    <w:pPr>
      <w:shd w:val="clear" w:color="auto" w:fill="FFFFFF"/>
      <w:snapToGrid/>
      <w:spacing w:line="240" w:lineRule="auto"/>
      <w:ind w:firstLine="0"/>
      <w:jc w:val="left"/>
    </w:pPr>
    <w:rPr>
      <w:rFonts w:ascii="Times New Roman" w:hAnsi="Times New Roman"/>
      <w:color w:val="383738"/>
      <w:sz w:val="24"/>
      <w:szCs w:val="24"/>
      <w:lang w:bidi="ru-RU"/>
    </w:rPr>
  </w:style>
  <w:style w:type="character" w:customStyle="1" w:styleId="16">
    <w:name w:val="Заголовок №1_"/>
    <w:basedOn w:val="a0"/>
    <w:link w:val="17"/>
    <w:rsid w:val="004613E4"/>
    <w:rPr>
      <w:rFonts w:ascii="Times New Roman" w:hAnsi="Times New Roman" w:cs="Times New Roman"/>
      <w:b/>
      <w:bCs/>
      <w:color w:val="383738"/>
      <w:shd w:val="clear" w:color="auto" w:fill="FFFFFF"/>
    </w:rPr>
  </w:style>
  <w:style w:type="paragraph" w:customStyle="1" w:styleId="17">
    <w:name w:val="Заголовок №1"/>
    <w:basedOn w:val="a"/>
    <w:link w:val="16"/>
    <w:rsid w:val="004613E4"/>
    <w:pPr>
      <w:shd w:val="clear" w:color="auto" w:fill="FFFFFF"/>
      <w:snapToGrid/>
      <w:spacing w:line="240" w:lineRule="auto"/>
      <w:ind w:firstLine="0"/>
      <w:jc w:val="left"/>
      <w:outlineLvl w:val="0"/>
    </w:pPr>
    <w:rPr>
      <w:rFonts w:ascii="Times New Roman" w:hAnsi="Times New Roman"/>
      <w:b/>
      <w:bCs/>
      <w:color w:val="383738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40524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3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5244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7;&#1077;&#1082;&#1088;&#1077;&#1090;&#1072;&#1088;&#1100;\&#1056;&#1072;&#1073;&#1086;&#1095;&#1080;&#1081;%20&#1089;&#1090;&#1086;&#1083;\&#1073;&#1083;&#1072;&#1085;&#1082;%20&#1094;&#1077;&#1085;&#1090;&#1088;&#1072;2013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FECA39-4463-41BE-B0F8-5B4C6EF5E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бланк центра2013.dotx</Template>
  <TotalTime>1</TotalTime>
  <Pages>1</Pages>
  <Words>228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Центр развития дополнительного образования детей Иркутской области</vt:lpstr>
    </vt:vector>
  </TitlesOfParts>
  <Company>osun</Company>
  <LinksUpToDate>false</LinksUpToDate>
  <CharactersWithSpaces>1531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Центр развития дополнительного образования детей Иркутской области</dc:title>
  <dc:subject/>
  <dc:creator>USER</dc:creator>
  <cp:keywords/>
  <dc:description/>
  <cp:lastModifiedBy>Имя</cp:lastModifiedBy>
  <cp:revision>2</cp:revision>
  <cp:lastPrinted>2023-11-03T06:59:00Z</cp:lastPrinted>
  <dcterms:created xsi:type="dcterms:W3CDTF">2025-06-03T04:21:00Z</dcterms:created>
  <dcterms:modified xsi:type="dcterms:W3CDTF">2025-06-03T04:21:00Z</dcterms:modified>
</cp:coreProperties>
</file>